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C5AC1" w14:textId="161699C7" w:rsidR="00AB5718" w:rsidRPr="00D5491C" w:rsidRDefault="00AB5718" w:rsidP="00DC73EC">
      <w:pPr>
        <w:contextualSpacing/>
        <w:jc w:val="right"/>
        <w:rPr>
          <w:b/>
          <w:bCs/>
          <w:i/>
          <w:color w:val="C00000"/>
          <w:sz w:val="24"/>
          <w:szCs w:val="24"/>
        </w:rPr>
      </w:pPr>
      <w:r w:rsidRPr="00D5491C">
        <w:rPr>
          <w:b/>
          <w:bCs/>
          <w:i/>
          <w:color w:val="C00000"/>
          <w:sz w:val="24"/>
          <w:szCs w:val="24"/>
        </w:rPr>
        <w:t xml:space="preserve">Приложение № </w:t>
      </w:r>
      <w:r w:rsidR="00B2483C">
        <w:rPr>
          <w:b/>
          <w:bCs/>
          <w:i/>
          <w:color w:val="C00000"/>
          <w:sz w:val="24"/>
          <w:szCs w:val="24"/>
        </w:rPr>
        <w:t>8</w:t>
      </w:r>
    </w:p>
    <w:p w14:paraId="29729434" w14:textId="77777777" w:rsidR="00AB5718" w:rsidRPr="00464829" w:rsidRDefault="00AB5718" w:rsidP="00AB5718">
      <w:pPr>
        <w:tabs>
          <w:tab w:val="left" w:pos="-142"/>
        </w:tabs>
        <w:ind w:hanging="142"/>
        <w:jc w:val="right"/>
        <w:rPr>
          <w:b/>
          <w:sz w:val="24"/>
          <w:szCs w:val="24"/>
        </w:rPr>
      </w:pPr>
    </w:p>
    <w:p w14:paraId="2BAC4C8F" w14:textId="77777777" w:rsidR="00AB5718" w:rsidRPr="00464829" w:rsidRDefault="00AB5718" w:rsidP="00AB5718">
      <w:pPr>
        <w:contextualSpacing/>
        <w:jc w:val="center"/>
        <w:rPr>
          <w:sz w:val="24"/>
          <w:szCs w:val="24"/>
        </w:rPr>
      </w:pPr>
      <w:r w:rsidRPr="00464829">
        <w:rPr>
          <w:sz w:val="24"/>
          <w:szCs w:val="24"/>
        </w:rPr>
        <w:t xml:space="preserve">Программа вступительных испытаний </w:t>
      </w:r>
    </w:p>
    <w:p w14:paraId="0C01D03C" w14:textId="77777777" w:rsidR="00AB5718" w:rsidRDefault="00AB5718" w:rsidP="00AB5718">
      <w:pPr>
        <w:contextualSpacing/>
        <w:jc w:val="center"/>
        <w:rPr>
          <w:sz w:val="24"/>
          <w:szCs w:val="24"/>
        </w:rPr>
      </w:pPr>
      <w:r w:rsidRPr="00464829">
        <w:rPr>
          <w:sz w:val="24"/>
          <w:szCs w:val="24"/>
        </w:rPr>
        <w:t>по специальности</w:t>
      </w:r>
    </w:p>
    <w:p w14:paraId="3C9E4FCF" w14:textId="77777777" w:rsidR="00AB5718" w:rsidRDefault="00AB5718" w:rsidP="00AB5718">
      <w:pPr>
        <w:contextualSpacing/>
        <w:jc w:val="center"/>
        <w:rPr>
          <w:b/>
          <w:sz w:val="24"/>
          <w:szCs w:val="24"/>
        </w:rPr>
      </w:pPr>
      <w:r w:rsidRPr="00464829">
        <w:rPr>
          <w:sz w:val="24"/>
          <w:szCs w:val="24"/>
        </w:rPr>
        <w:t xml:space="preserve"> </w:t>
      </w:r>
      <w:r w:rsidRPr="00464829">
        <w:rPr>
          <w:b/>
          <w:sz w:val="24"/>
          <w:szCs w:val="24"/>
        </w:rPr>
        <w:t>53.02.08</w:t>
      </w:r>
    </w:p>
    <w:p w14:paraId="20689304" w14:textId="77777777" w:rsidR="00AB5718" w:rsidRPr="00464829" w:rsidRDefault="00AB5718" w:rsidP="00AB5718">
      <w:pPr>
        <w:contextualSpacing/>
        <w:jc w:val="center"/>
        <w:rPr>
          <w:b/>
          <w:sz w:val="24"/>
          <w:szCs w:val="24"/>
        </w:rPr>
      </w:pPr>
      <w:r w:rsidRPr="00464829">
        <w:rPr>
          <w:b/>
          <w:sz w:val="24"/>
          <w:szCs w:val="24"/>
        </w:rPr>
        <w:t xml:space="preserve"> «Музыкальное звукооператорское мастерство»</w:t>
      </w:r>
      <w:bookmarkStart w:id="0" w:name="_GoBack"/>
      <w:bookmarkEnd w:id="0"/>
    </w:p>
    <w:p w14:paraId="66DCB99F" w14:textId="77777777" w:rsidR="00AB5718" w:rsidRPr="00BF139C" w:rsidRDefault="00AB5718" w:rsidP="00AB5718">
      <w:pPr>
        <w:contextualSpacing/>
        <w:jc w:val="center"/>
        <w:rPr>
          <w:bCs/>
          <w:sz w:val="24"/>
          <w:szCs w:val="24"/>
        </w:rPr>
      </w:pPr>
      <w:r w:rsidRPr="00BF139C">
        <w:rPr>
          <w:bCs/>
          <w:sz w:val="24"/>
          <w:szCs w:val="24"/>
        </w:rPr>
        <w:t>(углубленная подготовка)</w:t>
      </w:r>
    </w:p>
    <w:p w14:paraId="3CC9F94E" w14:textId="77777777" w:rsidR="00AB5718" w:rsidRPr="00464829" w:rsidRDefault="00AB5718" w:rsidP="00AB5718">
      <w:pPr>
        <w:contextualSpacing/>
        <w:jc w:val="center"/>
        <w:rPr>
          <w:sz w:val="24"/>
          <w:szCs w:val="24"/>
        </w:rPr>
      </w:pPr>
    </w:p>
    <w:p w14:paraId="2B6DF86F" w14:textId="77777777" w:rsidR="00AB5718" w:rsidRPr="00464829" w:rsidRDefault="00AB5718" w:rsidP="00AB5718">
      <w:pPr>
        <w:ind w:left="-567" w:firstLine="567"/>
        <w:jc w:val="both"/>
        <w:textAlignment w:val="baseline"/>
        <w:rPr>
          <w:color w:val="000000"/>
          <w:sz w:val="24"/>
          <w:szCs w:val="24"/>
        </w:rPr>
      </w:pPr>
      <w:r w:rsidRPr="0013718C">
        <w:rPr>
          <w:iCs/>
          <w:color w:val="000000"/>
          <w:sz w:val="24"/>
          <w:szCs w:val="24"/>
          <w:bdr w:val="none" w:sz="0" w:space="0" w:color="auto" w:frame="1"/>
        </w:rPr>
        <w:t xml:space="preserve">При приеме в образовательную организацию на обучение по образовательной программе среднего профессионального образования по специальности </w:t>
      </w:r>
      <w:r w:rsidRPr="00464829">
        <w:rPr>
          <w:b/>
          <w:bCs/>
          <w:iCs/>
          <w:color w:val="000000"/>
          <w:sz w:val="24"/>
          <w:szCs w:val="24"/>
          <w:bdr w:val="none" w:sz="0" w:space="0" w:color="auto" w:frame="1"/>
        </w:rPr>
        <w:t xml:space="preserve">53.02.08 Музыкальное звукооператорское мастерство </w:t>
      </w:r>
      <w:r w:rsidRPr="0013718C">
        <w:rPr>
          <w:bCs/>
          <w:iCs/>
          <w:color w:val="000000"/>
          <w:sz w:val="24"/>
          <w:szCs w:val="24"/>
          <w:bdr w:val="none" w:sz="0" w:space="0" w:color="auto" w:frame="1"/>
        </w:rPr>
        <w:t>проводятся очные</w:t>
      </w:r>
      <w:r w:rsidRPr="0013718C">
        <w:rPr>
          <w:iCs/>
          <w:color w:val="000000"/>
          <w:sz w:val="24"/>
          <w:szCs w:val="24"/>
          <w:bdr w:val="none" w:sz="0" w:space="0" w:color="auto" w:frame="1"/>
        </w:rPr>
        <w:t xml:space="preserve"> вступительные испытания</w:t>
      </w:r>
      <w:r>
        <w:rPr>
          <w:iCs/>
          <w:color w:val="000000"/>
          <w:sz w:val="24"/>
          <w:szCs w:val="24"/>
          <w:bdr w:val="none" w:sz="0" w:space="0" w:color="auto" w:frame="1"/>
        </w:rPr>
        <w:t>,</w:t>
      </w:r>
      <w:r w:rsidRPr="0013718C">
        <w:rPr>
          <w:iCs/>
          <w:color w:val="000000"/>
          <w:sz w:val="24"/>
          <w:szCs w:val="24"/>
          <w:bdr w:val="none" w:sz="0" w:space="0" w:color="auto" w:frame="1"/>
        </w:rPr>
        <w:t xml:space="preserve"> </w:t>
      </w:r>
      <w:r w:rsidRPr="0013718C">
        <w:rPr>
          <w:sz w:val="24"/>
          <w:szCs w:val="24"/>
          <w:lang w:eastAsia="en-US"/>
        </w:rPr>
        <w:t>требующие у поступающих наличия определенных творческих способностей, физических и (или) психологических качеств</w:t>
      </w:r>
      <w:r>
        <w:rPr>
          <w:iCs/>
          <w:color w:val="000000"/>
          <w:sz w:val="24"/>
          <w:szCs w:val="24"/>
          <w:bdr w:val="none" w:sz="0" w:space="0" w:color="auto" w:frame="1"/>
        </w:rPr>
        <w:t>.</w:t>
      </w:r>
    </w:p>
    <w:p w14:paraId="34E07EA9" w14:textId="676AC762" w:rsidR="00AB5718" w:rsidRPr="00464829" w:rsidRDefault="00496E32" w:rsidP="00AB5718">
      <w:pPr>
        <w:ind w:left="-567"/>
        <w:textAlignment w:val="baseline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/>
      </w:r>
      <w:r w:rsidR="00AB5718" w:rsidRPr="00464829">
        <w:rPr>
          <w:b/>
          <w:color w:val="000000"/>
          <w:sz w:val="24"/>
          <w:szCs w:val="24"/>
        </w:rPr>
        <w:t>Вступительные испытания состоят из трёх этапов:</w:t>
      </w:r>
    </w:p>
    <w:p w14:paraId="2367E60C" w14:textId="77777777" w:rsidR="00AB5718" w:rsidRPr="00464829" w:rsidRDefault="00AB5718" w:rsidP="008F16EE">
      <w:pPr>
        <w:numPr>
          <w:ilvl w:val="0"/>
          <w:numId w:val="1"/>
        </w:numPr>
        <w:spacing w:after="200" w:line="276" w:lineRule="auto"/>
        <w:ind w:left="-567" w:firstLine="0"/>
        <w:contextualSpacing/>
        <w:textAlignment w:val="baseline"/>
        <w:rPr>
          <w:b/>
          <w:color w:val="000000"/>
          <w:sz w:val="24"/>
          <w:szCs w:val="24"/>
        </w:rPr>
      </w:pPr>
      <w:r w:rsidRPr="00464829">
        <w:rPr>
          <w:color w:val="000000"/>
          <w:sz w:val="24"/>
          <w:szCs w:val="24"/>
        </w:rPr>
        <w:t>Профессиональное испытание</w:t>
      </w:r>
    </w:p>
    <w:p w14:paraId="63F12D3A" w14:textId="77777777" w:rsidR="00AB5718" w:rsidRPr="00464829" w:rsidRDefault="00AB5718" w:rsidP="008F16EE">
      <w:pPr>
        <w:numPr>
          <w:ilvl w:val="0"/>
          <w:numId w:val="1"/>
        </w:numPr>
        <w:spacing w:after="200" w:line="276" w:lineRule="auto"/>
        <w:ind w:left="-567" w:firstLine="0"/>
        <w:contextualSpacing/>
        <w:textAlignment w:val="baseline"/>
        <w:rPr>
          <w:b/>
          <w:color w:val="000000"/>
          <w:sz w:val="24"/>
          <w:szCs w:val="24"/>
        </w:rPr>
      </w:pPr>
      <w:r w:rsidRPr="00464829">
        <w:rPr>
          <w:color w:val="000000"/>
          <w:sz w:val="24"/>
          <w:szCs w:val="24"/>
        </w:rPr>
        <w:t>Творческое испытание</w:t>
      </w:r>
    </w:p>
    <w:p w14:paraId="3661063A" w14:textId="066FF470" w:rsidR="00AB5718" w:rsidRPr="00464829" w:rsidRDefault="00AB5718" w:rsidP="008F16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-567" w:firstLine="0"/>
        <w:contextualSpacing/>
        <w:jc w:val="both"/>
        <w:textAlignment w:val="baseline"/>
        <w:rPr>
          <w:sz w:val="24"/>
          <w:szCs w:val="24"/>
        </w:rPr>
      </w:pPr>
      <w:r w:rsidRPr="00464829">
        <w:rPr>
          <w:color w:val="000000"/>
          <w:sz w:val="24"/>
          <w:szCs w:val="24"/>
        </w:rPr>
        <w:t>Собеседование</w:t>
      </w:r>
      <w:r w:rsidR="00496E32">
        <w:rPr>
          <w:color w:val="000000"/>
          <w:sz w:val="24"/>
          <w:szCs w:val="24"/>
        </w:rPr>
        <w:br/>
      </w:r>
    </w:p>
    <w:p w14:paraId="4338B816" w14:textId="3FAB4B79" w:rsidR="00AB5718" w:rsidRPr="0013718C" w:rsidRDefault="00AB5718" w:rsidP="00AB5718">
      <w:pPr>
        <w:widowControl w:val="0"/>
        <w:autoSpaceDE w:val="0"/>
        <w:autoSpaceDN w:val="0"/>
        <w:adjustRightInd w:val="0"/>
        <w:ind w:left="-567" w:firstLine="567"/>
        <w:jc w:val="both"/>
        <w:textAlignment w:val="baseline"/>
        <w:rPr>
          <w:sz w:val="24"/>
          <w:szCs w:val="24"/>
        </w:rPr>
      </w:pPr>
      <w:r w:rsidRPr="0013718C">
        <w:rPr>
          <w:sz w:val="24"/>
          <w:szCs w:val="24"/>
        </w:rPr>
        <w:t xml:space="preserve">Результаты вступительных испытаний оцениваются по </w:t>
      </w:r>
      <w:r w:rsidRPr="0013718C">
        <w:rPr>
          <w:b/>
          <w:sz w:val="24"/>
          <w:szCs w:val="24"/>
        </w:rPr>
        <w:t>балльной</w:t>
      </w:r>
      <w:r w:rsidRPr="0013718C">
        <w:rPr>
          <w:sz w:val="24"/>
          <w:szCs w:val="24"/>
        </w:rPr>
        <w:t xml:space="preserve"> </w:t>
      </w:r>
      <w:r w:rsidRPr="0013718C">
        <w:rPr>
          <w:b/>
          <w:sz w:val="24"/>
          <w:szCs w:val="24"/>
        </w:rPr>
        <w:t>системе.</w:t>
      </w:r>
      <w:r w:rsidRPr="0013718C">
        <w:rPr>
          <w:sz w:val="24"/>
          <w:szCs w:val="24"/>
        </w:rPr>
        <w:t xml:space="preserve"> </w:t>
      </w:r>
    </w:p>
    <w:p w14:paraId="71FAF5BC" w14:textId="77777777" w:rsidR="00AB5718" w:rsidRPr="0013718C" w:rsidRDefault="00AB5718" w:rsidP="00AB5718">
      <w:pPr>
        <w:widowControl w:val="0"/>
        <w:autoSpaceDE w:val="0"/>
        <w:autoSpaceDN w:val="0"/>
        <w:adjustRightInd w:val="0"/>
        <w:ind w:left="-567" w:firstLine="567"/>
        <w:jc w:val="both"/>
        <w:textAlignment w:val="baseline"/>
        <w:rPr>
          <w:sz w:val="24"/>
          <w:szCs w:val="24"/>
        </w:rPr>
      </w:pPr>
      <w:r w:rsidRPr="0013718C">
        <w:rPr>
          <w:sz w:val="24"/>
          <w:szCs w:val="24"/>
        </w:rPr>
        <w:t xml:space="preserve">Успешное прохождение вступительных испытаний подтверждает наличие у </w:t>
      </w:r>
      <w:r w:rsidRPr="0013718C">
        <w:rPr>
          <w:color w:val="000000"/>
          <w:sz w:val="24"/>
          <w:szCs w:val="24"/>
        </w:rPr>
        <w:t>абитуриента</w:t>
      </w:r>
      <w:r w:rsidRPr="0013718C">
        <w:rPr>
          <w:sz w:val="24"/>
          <w:szCs w:val="24"/>
        </w:rPr>
        <w:t xml:space="preserve"> определенных творческих способностей, физических и (или) психологических качеств, необходимых для обучения по данной специальности.</w:t>
      </w:r>
    </w:p>
    <w:p w14:paraId="43B23405" w14:textId="77777777" w:rsidR="00AB5718" w:rsidRDefault="00AB5718" w:rsidP="00AB5718">
      <w:pPr>
        <w:widowControl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14:paraId="26826E12" w14:textId="77777777" w:rsidR="00AB5718" w:rsidRPr="00464829" w:rsidRDefault="00AB5718" w:rsidP="008F16EE">
      <w:pPr>
        <w:numPr>
          <w:ilvl w:val="0"/>
          <w:numId w:val="4"/>
        </w:numPr>
        <w:spacing w:after="200" w:line="276" w:lineRule="auto"/>
        <w:contextualSpacing/>
        <w:jc w:val="center"/>
        <w:rPr>
          <w:b/>
          <w:sz w:val="24"/>
          <w:szCs w:val="24"/>
        </w:rPr>
      </w:pPr>
      <w:r w:rsidRPr="00464829">
        <w:rPr>
          <w:b/>
          <w:sz w:val="24"/>
          <w:szCs w:val="24"/>
        </w:rPr>
        <w:t>Профессиональное испытание</w:t>
      </w:r>
    </w:p>
    <w:p w14:paraId="74C5829A" w14:textId="77777777" w:rsidR="00AB5718" w:rsidRPr="00464829" w:rsidRDefault="00AB5718" w:rsidP="00AB5718">
      <w:pPr>
        <w:ind w:left="720"/>
        <w:contextualSpacing/>
        <w:rPr>
          <w:b/>
          <w:sz w:val="24"/>
          <w:szCs w:val="24"/>
        </w:rPr>
      </w:pPr>
    </w:p>
    <w:p w14:paraId="58303485" w14:textId="77777777" w:rsidR="00AB5718" w:rsidRDefault="00AB5718" w:rsidP="00AB5718">
      <w:pPr>
        <w:ind w:left="-567" w:firstLine="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В процессе профессионального испытания выявляется уровень профессиональной подготовки абитуриента по музыкальным дисциплинам (фортепиано, сольфеджио, теория музыки, музыкальная литература), который должен соответствовать возможности осваивать блок музыкальных дисциплин по специальности «Музыкальное звукооператорское мастерство». </w:t>
      </w:r>
    </w:p>
    <w:p w14:paraId="4C5BC5C8" w14:textId="77777777" w:rsidR="00AB5718" w:rsidRPr="00464829" w:rsidRDefault="00AB5718" w:rsidP="00AB5718">
      <w:pPr>
        <w:ind w:left="-567" w:firstLine="708"/>
        <w:contextualSpacing/>
        <w:jc w:val="both"/>
        <w:rPr>
          <w:sz w:val="24"/>
          <w:szCs w:val="24"/>
        </w:rPr>
      </w:pPr>
    </w:p>
    <w:p w14:paraId="77BF5FF8" w14:textId="77777777" w:rsidR="00AB5718" w:rsidRPr="00044D4C" w:rsidRDefault="00AB5718" w:rsidP="008F16EE">
      <w:pPr>
        <w:pStyle w:val="a5"/>
        <w:numPr>
          <w:ilvl w:val="1"/>
          <w:numId w:val="24"/>
        </w:numPr>
        <w:spacing w:after="200" w:line="276" w:lineRule="auto"/>
        <w:jc w:val="both"/>
        <w:rPr>
          <w:sz w:val="24"/>
          <w:szCs w:val="24"/>
        </w:rPr>
      </w:pPr>
      <w:r w:rsidRPr="00044D4C">
        <w:rPr>
          <w:b/>
          <w:i/>
          <w:sz w:val="24"/>
          <w:szCs w:val="24"/>
        </w:rPr>
        <w:t>Инструментальное исполнительство</w:t>
      </w:r>
    </w:p>
    <w:p w14:paraId="03D1B6E4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Поступающий должен электронным письмом на адрес </w:t>
      </w:r>
      <w:hyperlink r:id="rId9" w:history="1">
        <w:r w:rsidRPr="00745CC6">
          <w:rPr>
            <w:rStyle w:val="ab"/>
            <w:sz w:val="24"/>
            <w:szCs w:val="24"/>
          </w:rPr>
          <w:t>mzm-zv@yandex.ru</w:t>
        </w:r>
      </w:hyperlink>
      <w:r>
        <w:rPr>
          <w:rStyle w:val="ab"/>
          <w:sz w:val="24"/>
          <w:szCs w:val="24"/>
        </w:rPr>
        <w:t xml:space="preserve"> </w:t>
      </w:r>
      <w:r w:rsidRPr="00464829">
        <w:rPr>
          <w:sz w:val="24"/>
          <w:szCs w:val="24"/>
        </w:rPr>
        <w:t xml:space="preserve">прислать ссылку на </w:t>
      </w:r>
      <w:r w:rsidRPr="00464829">
        <w:rPr>
          <w:b/>
          <w:sz w:val="24"/>
          <w:szCs w:val="24"/>
        </w:rPr>
        <w:t>видеозапись</w:t>
      </w:r>
      <w:r w:rsidRPr="00464829">
        <w:rPr>
          <w:sz w:val="24"/>
          <w:szCs w:val="24"/>
        </w:rPr>
        <w:t xml:space="preserve"> исполнения </w:t>
      </w:r>
      <w:r w:rsidRPr="00745CC6">
        <w:rPr>
          <w:b/>
          <w:sz w:val="24"/>
          <w:szCs w:val="24"/>
        </w:rPr>
        <w:t>наизусть:</w:t>
      </w:r>
    </w:p>
    <w:p w14:paraId="1F61FDCE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- двух разнохарактерных произведений, исполненных на фортепиано;</w:t>
      </w:r>
    </w:p>
    <w:p w14:paraId="0D528B6D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или</w:t>
      </w:r>
    </w:p>
    <w:p w14:paraId="32BB81EE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- одно произведение на фортепиано, а другое – на </w:t>
      </w:r>
      <w:r>
        <w:rPr>
          <w:sz w:val="24"/>
          <w:szCs w:val="24"/>
        </w:rPr>
        <w:t>музыкальном</w:t>
      </w:r>
      <w:r w:rsidRPr="00464829">
        <w:rPr>
          <w:sz w:val="24"/>
          <w:szCs w:val="24"/>
        </w:rPr>
        <w:t xml:space="preserve"> инструменте</w:t>
      </w:r>
      <w:r>
        <w:rPr>
          <w:sz w:val="24"/>
          <w:szCs w:val="24"/>
        </w:rPr>
        <w:t>, который изучался в музыкальной школе/школе искусств/студии, как основной</w:t>
      </w:r>
      <w:r w:rsidRPr="00464829">
        <w:rPr>
          <w:sz w:val="24"/>
          <w:szCs w:val="24"/>
        </w:rPr>
        <w:t>.</w:t>
      </w:r>
    </w:p>
    <w:p w14:paraId="5E745D2D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В теме электронного письма должно быть написано: </w:t>
      </w:r>
      <w:r>
        <w:rPr>
          <w:sz w:val="24"/>
          <w:szCs w:val="24"/>
        </w:rPr>
        <w:t>ИИ</w:t>
      </w:r>
      <w:r w:rsidRPr="00464829">
        <w:rPr>
          <w:sz w:val="24"/>
          <w:szCs w:val="24"/>
        </w:rPr>
        <w:t>_ФИО</w:t>
      </w:r>
    </w:p>
    <w:p w14:paraId="31277FC2" w14:textId="77777777" w:rsidR="00AB5718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Например, </w:t>
      </w:r>
      <w:proofErr w:type="spellStart"/>
      <w:r>
        <w:rPr>
          <w:sz w:val="24"/>
          <w:szCs w:val="24"/>
        </w:rPr>
        <w:t>ИИ</w:t>
      </w:r>
      <w:r w:rsidRPr="00464829">
        <w:rPr>
          <w:sz w:val="24"/>
          <w:szCs w:val="24"/>
        </w:rPr>
        <w:t>_Иванова</w:t>
      </w:r>
      <w:proofErr w:type="spellEnd"/>
      <w:r w:rsidRPr="00464829">
        <w:rPr>
          <w:sz w:val="24"/>
          <w:szCs w:val="24"/>
        </w:rPr>
        <w:t xml:space="preserve"> ТА</w:t>
      </w:r>
    </w:p>
    <w:p w14:paraId="5B388FAF" w14:textId="35B3319A" w:rsidR="003F2DA3" w:rsidRDefault="003F2DA3" w:rsidP="001C3559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оценивания:</w:t>
      </w:r>
    </w:p>
    <w:p w14:paraId="2660021D" w14:textId="603FA9F5" w:rsidR="003F2DA3" w:rsidRPr="009604EB" w:rsidRDefault="003F2DA3" w:rsidP="001C3559">
      <w:pPr>
        <w:ind w:left="-567" w:firstLine="567"/>
        <w:contextualSpacing/>
        <w:jc w:val="both"/>
        <w:rPr>
          <w:sz w:val="24"/>
          <w:szCs w:val="24"/>
        </w:rPr>
      </w:pPr>
      <w:r w:rsidRPr="00B96D72">
        <w:rPr>
          <w:b/>
          <w:sz w:val="24"/>
          <w:szCs w:val="24"/>
        </w:rPr>
        <w:t>0-30 баллов</w:t>
      </w:r>
      <w:r>
        <w:rPr>
          <w:sz w:val="24"/>
          <w:szCs w:val="24"/>
        </w:rPr>
        <w:t xml:space="preserve"> – и</w:t>
      </w:r>
      <w:r w:rsidRPr="009604EB">
        <w:rPr>
          <w:sz w:val="24"/>
          <w:szCs w:val="24"/>
        </w:rPr>
        <w:t xml:space="preserve">сполнение абитуриента </w:t>
      </w:r>
      <w:r w:rsidR="00824E60">
        <w:rPr>
          <w:sz w:val="24"/>
          <w:szCs w:val="24"/>
        </w:rPr>
        <w:t xml:space="preserve">демонстрирует низкий уровень владения </w:t>
      </w:r>
      <w:r w:rsidRPr="009604EB">
        <w:rPr>
          <w:sz w:val="24"/>
          <w:szCs w:val="24"/>
        </w:rPr>
        <w:t>музыкальн</w:t>
      </w:r>
      <w:r w:rsidR="00824E60">
        <w:rPr>
          <w:sz w:val="24"/>
          <w:szCs w:val="24"/>
        </w:rPr>
        <w:t>ым текстом (м</w:t>
      </w:r>
      <w:r w:rsidRPr="009604EB">
        <w:rPr>
          <w:sz w:val="24"/>
          <w:szCs w:val="24"/>
        </w:rPr>
        <w:t>ногочисленные ошибки, постоянные неверные ноты, неправильные длительности</w:t>
      </w:r>
      <w:r w:rsidR="00824E60">
        <w:rPr>
          <w:sz w:val="24"/>
          <w:szCs w:val="24"/>
        </w:rPr>
        <w:t xml:space="preserve">, </w:t>
      </w:r>
      <w:r w:rsidRPr="009604EB">
        <w:rPr>
          <w:sz w:val="24"/>
          <w:szCs w:val="24"/>
        </w:rPr>
        <w:t>неясность штрихов</w:t>
      </w:r>
      <w:r w:rsidR="00824E6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9604EB">
        <w:rPr>
          <w:sz w:val="24"/>
          <w:szCs w:val="24"/>
        </w:rPr>
        <w:t xml:space="preserve"> Отсутствуют признаки художественного выражения.</w:t>
      </w:r>
    </w:p>
    <w:p w14:paraId="4C3DD705" w14:textId="6410D496" w:rsidR="003F2DA3" w:rsidRPr="009604EB" w:rsidRDefault="003F2DA3" w:rsidP="001C3559">
      <w:pPr>
        <w:ind w:left="-567" w:firstLine="567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31-60 баллов</w:t>
      </w:r>
      <w:r w:rsidRPr="00F83765"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–</w:t>
      </w:r>
      <w:r w:rsidRPr="00F83765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9604EB">
        <w:rPr>
          <w:sz w:val="24"/>
          <w:szCs w:val="24"/>
        </w:rPr>
        <w:t>сполнение абитуриента характеризуется значительным недостатком уверенности в знании музыкального текста</w:t>
      </w:r>
      <w:r w:rsidR="00824E60">
        <w:rPr>
          <w:sz w:val="24"/>
          <w:szCs w:val="24"/>
        </w:rPr>
        <w:t xml:space="preserve"> (з</w:t>
      </w:r>
      <w:r w:rsidRPr="009604EB">
        <w:rPr>
          <w:sz w:val="24"/>
          <w:szCs w:val="24"/>
        </w:rPr>
        <w:t xml:space="preserve">аметные </w:t>
      </w:r>
      <w:r w:rsidR="00824E60">
        <w:rPr>
          <w:sz w:val="24"/>
          <w:szCs w:val="24"/>
        </w:rPr>
        <w:t xml:space="preserve">ошибки, частые фальшивые ноты, </w:t>
      </w:r>
      <w:r w:rsidRPr="009604EB">
        <w:rPr>
          <w:sz w:val="24"/>
          <w:szCs w:val="24"/>
        </w:rPr>
        <w:t>нерегул</w:t>
      </w:r>
      <w:r>
        <w:rPr>
          <w:sz w:val="24"/>
          <w:szCs w:val="24"/>
        </w:rPr>
        <w:t>ярность в длительностях</w:t>
      </w:r>
      <w:r w:rsidR="00824E60">
        <w:rPr>
          <w:sz w:val="24"/>
          <w:szCs w:val="24"/>
        </w:rPr>
        <w:t xml:space="preserve">, </w:t>
      </w:r>
      <w:r w:rsidRPr="009604EB">
        <w:rPr>
          <w:sz w:val="24"/>
          <w:szCs w:val="24"/>
        </w:rPr>
        <w:t>определённые трудности с отдельными штриховыми приёмами</w:t>
      </w:r>
      <w:r w:rsidR="00824E6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9604EB">
        <w:rPr>
          <w:sz w:val="24"/>
          <w:szCs w:val="24"/>
        </w:rPr>
        <w:t xml:space="preserve"> Художественное содержание проявляется</w:t>
      </w:r>
      <w:r w:rsidRPr="00B96D72">
        <w:rPr>
          <w:sz w:val="24"/>
          <w:szCs w:val="24"/>
        </w:rPr>
        <w:t xml:space="preserve"> </w:t>
      </w:r>
      <w:r w:rsidRPr="009604EB">
        <w:rPr>
          <w:sz w:val="24"/>
          <w:szCs w:val="24"/>
        </w:rPr>
        <w:t>слабо.</w:t>
      </w:r>
    </w:p>
    <w:p w14:paraId="7B6EB567" w14:textId="7C76B91F" w:rsidR="003F2DA3" w:rsidRPr="009604EB" w:rsidRDefault="003F2DA3" w:rsidP="001C3559">
      <w:pPr>
        <w:ind w:left="-567" w:firstLine="567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61-80 баллов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и</w:t>
      </w:r>
      <w:r w:rsidRPr="009604EB">
        <w:rPr>
          <w:sz w:val="24"/>
          <w:szCs w:val="24"/>
        </w:rPr>
        <w:t xml:space="preserve">сполнение абитуриента характеризуется </w:t>
      </w:r>
      <w:r>
        <w:rPr>
          <w:sz w:val="24"/>
          <w:szCs w:val="24"/>
        </w:rPr>
        <w:t>уверенным владением</w:t>
      </w:r>
      <w:r w:rsidRPr="009604EB">
        <w:rPr>
          <w:sz w:val="24"/>
          <w:szCs w:val="24"/>
        </w:rPr>
        <w:t xml:space="preserve"> </w:t>
      </w:r>
      <w:r w:rsidR="00824E60">
        <w:rPr>
          <w:sz w:val="24"/>
          <w:szCs w:val="24"/>
        </w:rPr>
        <w:t>музыкальным текстом</w:t>
      </w:r>
      <w:r>
        <w:rPr>
          <w:sz w:val="24"/>
          <w:szCs w:val="24"/>
        </w:rPr>
        <w:t>. Р</w:t>
      </w:r>
      <w:r w:rsidRPr="009604EB">
        <w:rPr>
          <w:sz w:val="24"/>
          <w:szCs w:val="24"/>
        </w:rPr>
        <w:t>едкие ошибки, допускаемые преимущественно в сложных местах</w:t>
      </w:r>
      <w:r>
        <w:rPr>
          <w:sz w:val="24"/>
          <w:szCs w:val="24"/>
        </w:rPr>
        <w:t xml:space="preserve">. </w:t>
      </w:r>
      <w:r w:rsidRPr="009604EB">
        <w:rPr>
          <w:sz w:val="24"/>
          <w:szCs w:val="24"/>
        </w:rPr>
        <w:t xml:space="preserve"> </w:t>
      </w:r>
      <w:r>
        <w:rPr>
          <w:sz w:val="24"/>
          <w:szCs w:val="24"/>
        </w:rPr>
        <w:t>Штрихи исполнены правильно.</w:t>
      </w:r>
      <w:r w:rsidRPr="009604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демонстрирует </w:t>
      </w:r>
      <w:r w:rsidRPr="009604EB">
        <w:rPr>
          <w:sz w:val="24"/>
          <w:szCs w:val="24"/>
        </w:rPr>
        <w:t>интересное прочтение пьесы, понятный художественный замысел, соответствующ</w:t>
      </w:r>
      <w:r>
        <w:rPr>
          <w:sz w:val="24"/>
          <w:szCs w:val="24"/>
        </w:rPr>
        <w:t>ий</w:t>
      </w:r>
      <w:r w:rsidRPr="009604EB">
        <w:rPr>
          <w:sz w:val="24"/>
          <w:szCs w:val="24"/>
        </w:rPr>
        <w:t xml:space="preserve"> характеру произведения.</w:t>
      </w:r>
    </w:p>
    <w:p w14:paraId="61322168" w14:textId="72F0CE9C" w:rsidR="003F2DA3" w:rsidRDefault="003F2DA3" w:rsidP="001C3559">
      <w:pPr>
        <w:ind w:left="-567" w:firstLine="567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81-</w:t>
      </w:r>
      <w:r w:rsidRPr="00F83765">
        <w:rPr>
          <w:b/>
          <w:sz w:val="24"/>
          <w:szCs w:val="24"/>
        </w:rPr>
        <w:t>100 баллов</w:t>
      </w:r>
      <w:r>
        <w:rPr>
          <w:sz w:val="24"/>
          <w:szCs w:val="24"/>
        </w:rPr>
        <w:t xml:space="preserve"> – и</w:t>
      </w:r>
      <w:r w:rsidRPr="009604EB">
        <w:rPr>
          <w:sz w:val="24"/>
          <w:szCs w:val="24"/>
        </w:rPr>
        <w:t xml:space="preserve">сполнение абитуриента характеризуется </w:t>
      </w:r>
      <w:r>
        <w:rPr>
          <w:sz w:val="24"/>
          <w:szCs w:val="24"/>
        </w:rPr>
        <w:t>полным владением</w:t>
      </w:r>
      <w:r w:rsidRPr="009604EB">
        <w:rPr>
          <w:sz w:val="24"/>
          <w:szCs w:val="24"/>
        </w:rPr>
        <w:t xml:space="preserve"> музыкальн</w:t>
      </w:r>
      <w:r w:rsidR="00824E60">
        <w:rPr>
          <w:sz w:val="24"/>
          <w:szCs w:val="24"/>
        </w:rPr>
        <w:t>ым текстом</w:t>
      </w:r>
      <w:r>
        <w:rPr>
          <w:sz w:val="24"/>
          <w:szCs w:val="24"/>
        </w:rPr>
        <w:t>. П</w:t>
      </w:r>
      <w:r w:rsidRPr="009604EB">
        <w:rPr>
          <w:sz w:val="24"/>
          <w:szCs w:val="24"/>
        </w:rPr>
        <w:t>олное отс</w:t>
      </w:r>
      <w:r>
        <w:rPr>
          <w:sz w:val="24"/>
          <w:szCs w:val="24"/>
        </w:rPr>
        <w:t>утствие технических недостатков.</w:t>
      </w:r>
      <w:r w:rsidRPr="009604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И</w:t>
      </w:r>
      <w:r w:rsidRPr="009604EB">
        <w:rPr>
          <w:sz w:val="24"/>
          <w:szCs w:val="24"/>
        </w:rPr>
        <w:t>деальная реализация штриховы</w:t>
      </w:r>
      <w:r>
        <w:rPr>
          <w:sz w:val="24"/>
          <w:szCs w:val="24"/>
        </w:rPr>
        <w:t>х</w:t>
      </w:r>
      <w:r w:rsidRPr="009604EB">
        <w:rPr>
          <w:sz w:val="24"/>
          <w:szCs w:val="24"/>
        </w:rPr>
        <w:t xml:space="preserve"> решени</w:t>
      </w:r>
      <w:r>
        <w:rPr>
          <w:sz w:val="24"/>
          <w:szCs w:val="24"/>
        </w:rPr>
        <w:t>й.</w:t>
      </w:r>
      <w:r w:rsidRPr="009604EB">
        <w:rPr>
          <w:sz w:val="24"/>
          <w:szCs w:val="24"/>
        </w:rPr>
        <w:t xml:space="preserve"> Высокая степень художественной интерпретации, убедительное воплощение образов и стиля произведения.</w:t>
      </w:r>
    </w:p>
    <w:p w14:paraId="0B0A54B3" w14:textId="77777777" w:rsidR="003F2DA3" w:rsidRDefault="003F2DA3" w:rsidP="00AB5718">
      <w:pPr>
        <w:ind w:left="-567"/>
        <w:contextualSpacing/>
        <w:jc w:val="both"/>
        <w:rPr>
          <w:sz w:val="24"/>
          <w:szCs w:val="24"/>
        </w:rPr>
      </w:pPr>
    </w:p>
    <w:p w14:paraId="33890EF4" w14:textId="77777777" w:rsidR="00AB5718" w:rsidRPr="00044D4C" w:rsidRDefault="00AB5718" w:rsidP="008F16EE">
      <w:pPr>
        <w:pStyle w:val="a5"/>
        <w:numPr>
          <w:ilvl w:val="1"/>
          <w:numId w:val="24"/>
        </w:numPr>
        <w:spacing w:after="200" w:line="276" w:lineRule="auto"/>
        <w:jc w:val="both"/>
        <w:rPr>
          <w:b/>
          <w:i/>
          <w:sz w:val="24"/>
          <w:szCs w:val="24"/>
        </w:rPr>
      </w:pPr>
      <w:r w:rsidRPr="00044D4C">
        <w:rPr>
          <w:b/>
          <w:i/>
          <w:sz w:val="24"/>
          <w:szCs w:val="24"/>
        </w:rPr>
        <w:t>Сольфеджио</w:t>
      </w:r>
    </w:p>
    <w:p w14:paraId="2C0F7445" w14:textId="77777777" w:rsidR="00AB5718" w:rsidRDefault="00AB5718" w:rsidP="00AB5718">
      <w:pPr>
        <w:ind w:left="-567"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Поступающий должен </w:t>
      </w:r>
      <w:r>
        <w:rPr>
          <w:sz w:val="24"/>
          <w:szCs w:val="24"/>
        </w:rPr>
        <w:t xml:space="preserve">спеть с листа один из предложенных </w:t>
      </w:r>
      <w:r w:rsidRPr="00464829">
        <w:rPr>
          <w:sz w:val="24"/>
          <w:szCs w:val="24"/>
        </w:rPr>
        <w:t xml:space="preserve">номеров (Н. </w:t>
      </w:r>
      <w:proofErr w:type="spellStart"/>
      <w:r w:rsidRPr="00464829">
        <w:rPr>
          <w:sz w:val="24"/>
          <w:szCs w:val="24"/>
        </w:rPr>
        <w:t>Ладухин</w:t>
      </w:r>
      <w:proofErr w:type="spellEnd"/>
      <w:r w:rsidRPr="00464829">
        <w:rPr>
          <w:sz w:val="24"/>
          <w:szCs w:val="24"/>
        </w:rPr>
        <w:t xml:space="preserve"> «Одноголосное сольфеджио»</w:t>
      </w:r>
      <w:r>
        <w:rPr>
          <w:sz w:val="24"/>
          <w:szCs w:val="24"/>
        </w:rPr>
        <w:t>, примерная трудность №50-56</w:t>
      </w:r>
      <w:r w:rsidRPr="00464829">
        <w:rPr>
          <w:sz w:val="24"/>
          <w:szCs w:val="24"/>
        </w:rPr>
        <w:t>). Перед номером должна быть исполнена гамма (нужного вида) и тоническое трезвучие. Если музыкальный пример не подходит по тесситуре, то его можно исполнять на октаву выше или ниже (а также отдельные ноты).</w:t>
      </w:r>
    </w:p>
    <w:p w14:paraId="5F80DB32" w14:textId="7B4C0431" w:rsidR="00717822" w:rsidRPr="00F83765" w:rsidRDefault="00717822" w:rsidP="00717822">
      <w:pPr>
        <w:ind w:left="-567" w:firstLine="567"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0-30 баллов</w:t>
      </w:r>
      <w:r w:rsidRPr="00F83765"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–</w:t>
      </w:r>
      <w:r w:rsidRPr="00F837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неуверенное </w:t>
      </w:r>
      <w:r w:rsidRPr="00F83765">
        <w:rPr>
          <w:sz w:val="24"/>
          <w:szCs w:val="24"/>
        </w:rPr>
        <w:t xml:space="preserve">исполнение абитуриента </w:t>
      </w:r>
      <w:r>
        <w:rPr>
          <w:sz w:val="24"/>
          <w:szCs w:val="24"/>
        </w:rPr>
        <w:t xml:space="preserve">с многочисленными ошибками, </w:t>
      </w:r>
      <w:r w:rsidRPr="00F83765">
        <w:rPr>
          <w:sz w:val="24"/>
          <w:szCs w:val="24"/>
        </w:rPr>
        <w:t>грубыми</w:t>
      </w:r>
      <w:r>
        <w:rPr>
          <w:sz w:val="24"/>
          <w:szCs w:val="24"/>
        </w:rPr>
        <w:t xml:space="preserve"> </w:t>
      </w:r>
      <w:r w:rsidRPr="00F83765">
        <w:rPr>
          <w:sz w:val="24"/>
          <w:szCs w:val="24"/>
        </w:rPr>
        <w:t>интонационными погрешностями</w:t>
      </w:r>
      <w:r>
        <w:rPr>
          <w:sz w:val="24"/>
          <w:szCs w:val="24"/>
        </w:rPr>
        <w:t xml:space="preserve"> во время исполнения гаммы, трезвучия и номера, </w:t>
      </w:r>
      <w:r w:rsidRPr="00F83765">
        <w:rPr>
          <w:sz w:val="24"/>
          <w:szCs w:val="24"/>
        </w:rPr>
        <w:t>несоблюдение</w:t>
      </w:r>
      <w:r>
        <w:rPr>
          <w:sz w:val="24"/>
          <w:szCs w:val="24"/>
        </w:rPr>
        <w:t xml:space="preserve"> </w:t>
      </w:r>
      <w:r w:rsidRPr="00F83765">
        <w:rPr>
          <w:sz w:val="24"/>
          <w:szCs w:val="24"/>
        </w:rPr>
        <w:t>метроритмических</w:t>
      </w:r>
      <w:r>
        <w:rPr>
          <w:sz w:val="24"/>
          <w:szCs w:val="24"/>
        </w:rPr>
        <w:t xml:space="preserve"> </w:t>
      </w:r>
      <w:r w:rsidRPr="00F83765">
        <w:rPr>
          <w:sz w:val="24"/>
          <w:szCs w:val="24"/>
        </w:rPr>
        <w:t>закономерностей</w:t>
      </w:r>
      <w:r>
        <w:rPr>
          <w:sz w:val="24"/>
          <w:szCs w:val="24"/>
        </w:rPr>
        <w:t>.</w:t>
      </w:r>
    </w:p>
    <w:p w14:paraId="6D65E727" w14:textId="0363A916" w:rsidR="00717822" w:rsidRPr="00F83765" w:rsidRDefault="00717822" w:rsidP="00717822">
      <w:pPr>
        <w:ind w:left="-567" w:firstLine="567"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31-60 баллов</w:t>
      </w:r>
      <w:r w:rsidRPr="00F83765"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–</w:t>
      </w:r>
      <w:r w:rsidRPr="00F837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неуверенное </w:t>
      </w:r>
      <w:r w:rsidRPr="00F83765">
        <w:rPr>
          <w:sz w:val="24"/>
          <w:szCs w:val="24"/>
        </w:rPr>
        <w:t>исполнение абитуриента</w:t>
      </w:r>
      <w:r>
        <w:rPr>
          <w:sz w:val="24"/>
          <w:szCs w:val="24"/>
        </w:rPr>
        <w:t xml:space="preserve"> с </w:t>
      </w:r>
      <w:r w:rsidRPr="00F83765">
        <w:rPr>
          <w:sz w:val="24"/>
          <w:szCs w:val="24"/>
        </w:rPr>
        <w:t>негрубыми интонационными</w:t>
      </w:r>
      <w:r>
        <w:rPr>
          <w:sz w:val="24"/>
          <w:szCs w:val="24"/>
        </w:rPr>
        <w:t xml:space="preserve"> погрешностями</w:t>
      </w:r>
      <w:r w:rsidRPr="00F83765">
        <w:rPr>
          <w:sz w:val="24"/>
          <w:szCs w:val="24"/>
        </w:rPr>
        <w:t xml:space="preserve"> </w:t>
      </w:r>
      <w:r>
        <w:rPr>
          <w:sz w:val="24"/>
          <w:szCs w:val="24"/>
        </w:rPr>
        <w:t>во время исполнения гаммы, трезвучия и номера, соблюдение основных метро</w:t>
      </w:r>
      <w:r w:rsidRPr="00F83765">
        <w:rPr>
          <w:sz w:val="24"/>
          <w:szCs w:val="24"/>
        </w:rPr>
        <w:t>ритмических закономерностей</w:t>
      </w:r>
      <w:r>
        <w:rPr>
          <w:sz w:val="24"/>
          <w:szCs w:val="24"/>
        </w:rPr>
        <w:t>.</w:t>
      </w:r>
    </w:p>
    <w:p w14:paraId="7961A2C6" w14:textId="6058F740" w:rsidR="00717822" w:rsidRPr="00F83765" w:rsidRDefault="00717822" w:rsidP="00717822">
      <w:pPr>
        <w:ind w:left="-567" w:firstLine="567"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61-80 баллов</w:t>
      </w:r>
      <w:r w:rsidRPr="00F83765"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–</w:t>
      </w:r>
      <w:r>
        <w:rPr>
          <w:sz w:val="24"/>
          <w:szCs w:val="24"/>
        </w:rPr>
        <w:t xml:space="preserve"> уверенное </w:t>
      </w:r>
      <w:r w:rsidRPr="00F83765">
        <w:rPr>
          <w:sz w:val="24"/>
          <w:szCs w:val="24"/>
        </w:rPr>
        <w:t>исполнение абитуриента с единичными погрешностями</w:t>
      </w:r>
      <w:r>
        <w:rPr>
          <w:sz w:val="24"/>
          <w:szCs w:val="24"/>
        </w:rPr>
        <w:t xml:space="preserve"> во время исполнения гаммы, трезвучия и номера</w:t>
      </w:r>
      <w:r w:rsidRPr="00F83765">
        <w:rPr>
          <w:sz w:val="24"/>
          <w:szCs w:val="24"/>
        </w:rPr>
        <w:t xml:space="preserve">, </w:t>
      </w:r>
      <w:r>
        <w:rPr>
          <w:sz w:val="24"/>
          <w:szCs w:val="24"/>
        </w:rPr>
        <w:t>соблюдение основных метро</w:t>
      </w:r>
      <w:r w:rsidRPr="00F83765">
        <w:rPr>
          <w:sz w:val="24"/>
          <w:szCs w:val="24"/>
        </w:rPr>
        <w:t>ритмических закономерностей</w:t>
      </w:r>
      <w:r>
        <w:rPr>
          <w:sz w:val="24"/>
          <w:szCs w:val="24"/>
        </w:rPr>
        <w:t>.</w:t>
      </w:r>
    </w:p>
    <w:p w14:paraId="195B52B6" w14:textId="1EB1B0C5" w:rsidR="00717822" w:rsidRDefault="00717822" w:rsidP="00717822">
      <w:pPr>
        <w:ind w:left="-567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81-</w:t>
      </w:r>
      <w:r w:rsidRPr="00F83765">
        <w:rPr>
          <w:b/>
          <w:sz w:val="24"/>
          <w:szCs w:val="24"/>
        </w:rPr>
        <w:t>100 баллов</w:t>
      </w:r>
      <w:r w:rsidRPr="00F83765"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–</w:t>
      </w:r>
      <w:r w:rsidRPr="00F837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уверенное </w:t>
      </w:r>
      <w:r w:rsidRPr="00F83765">
        <w:rPr>
          <w:sz w:val="24"/>
          <w:szCs w:val="24"/>
        </w:rPr>
        <w:t xml:space="preserve">исполнение абитуриента </w:t>
      </w:r>
      <w:r>
        <w:rPr>
          <w:sz w:val="24"/>
          <w:szCs w:val="24"/>
        </w:rPr>
        <w:t xml:space="preserve">без </w:t>
      </w:r>
      <w:r w:rsidRPr="00F83765">
        <w:rPr>
          <w:sz w:val="24"/>
          <w:szCs w:val="24"/>
        </w:rPr>
        <w:t>погрешност</w:t>
      </w:r>
      <w:r>
        <w:rPr>
          <w:sz w:val="24"/>
          <w:szCs w:val="24"/>
        </w:rPr>
        <w:t>ей во время исполнения гаммы, трезвучия и номера</w:t>
      </w:r>
      <w:r w:rsidRPr="00F83765">
        <w:rPr>
          <w:sz w:val="24"/>
          <w:szCs w:val="24"/>
        </w:rPr>
        <w:t xml:space="preserve">, </w:t>
      </w:r>
      <w:r>
        <w:rPr>
          <w:sz w:val="24"/>
          <w:szCs w:val="24"/>
        </w:rPr>
        <w:t>соблюдение основных метро</w:t>
      </w:r>
      <w:r w:rsidRPr="00F83765">
        <w:rPr>
          <w:sz w:val="24"/>
          <w:szCs w:val="24"/>
        </w:rPr>
        <w:t>ритмических закономерностей</w:t>
      </w:r>
      <w:r>
        <w:rPr>
          <w:sz w:val="24"/>
          <w:szCs w:val="24"/>
        </w:rPr>
        <w:t>. Присутствует художественная содержательность исполнения.</w:t>
      </w:r>
    </w:p>
    <w:p w14:paraId="67EC356F" w14:textId="77777777" w:rsidR="00AB5718" w:rsidRPr="00464829" w:rsidRDefault="00AB5718" w:rsidP="00AB5718">
      <w:pPr>
        <w:ind w:firstLine="708"/>
        <w:jc w:val="both"/>
        <w:rPr>
          <w:sz w:val="24"/>
          <w:szCs w:val="24"/>
        </w:rPr>
      </w:pPr>
    </w:p>
    <w:p w14:paraId="6BCAD045" w14:textId="77777777" w:rsidR="00AB5718" w:rsidRPr="00044D4C" w:rsidRDefault="00AB5718" w:rsidP="008F16EE">
      <w:pPr>
        <w:pStyle w:val="a5"/>
        <w:numPr>
          <w:ilvl w:val="1"/>
          <w:numId w:val="24"/>
        </w:numPr>
        <w:spacing w:after="200" w:line="276" w:lineRule="auto"/>
        <w:jc w:val="both"/>
        <w:rPr>
          <w:sz w:val="24"/>
          <w:szCs w:val="24"/>
        </w:rPr>
      </w:pPr>
      <w:r w:rsidRPr="00044D4C">
        <w:rPr>
          <w:b/>
          <w:i/>
          <w:sz w:val="24"/>
          <w:szCs w:val="24"/>
        </w:rPr>
        <w:t>Теория музыки</w:t>
      </w:r>
    </w:p>
    <w:p w14:paraId="5EA4C4F3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Поступающий должен </w:t>
      </w:r>
      <w:r>
        <w:rPr>
          <w:sz w:val="24"/>
          <w:szCs w:val="24"/>
        </w:rPr>
        <w:t xml:space="preserve">будет </w:t>
      </w:r>
      <w:r w:rsidRPr="00464829">
        <w:rPr>
          <w:sz w:val="24"/>
          <w:szCs w:val="24"/>
        </w:rPr>
        <w:t xml:space="preserve">выполнить </w:t>
      </w:r>
      <w:r>
        <w:rPr>
          <w:sz w:val="24"/>
          <w:szCs w:val="24"/>
        </w:rPr>
        <w:t xml:space="preserve">письменную работу, </w:t>
      </w:r>
      <w:r w:rsidRPr="00464829">
        <w:rPr>
          <w:sz w:val="24"/>
          <w:szCs w:val="24"/>
        </w:rPr>
        <w:t>содержащ</w:t>
      </w:r>
      <w:r>
        <w:rPr>
          <w:sz w:val="24"/>
          <w:szCs w:val="24"/>
        </w:rPr>
        <w:t>ую</w:t>
      </w:r>
      <w:r w:rsidRPr="00464829">
        <w:rPr>
          <w:sz w:val="24"/>
          <w:szCs w:val="24"/>
        </w:rPr>
        <w:t xml:space="preserve"> следующие задания:  </w:t>
      </w:r>
    </w:p>
    <w:p w14:paraId="72248F0B" w14:textId="77777777" w:rsidR="00AB5718" w:rsidRDefault="00AB5718" w:rsidP="008F16EE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13718C">
        <w:rPr>
          <w:sz w:val="24"/>
          <w:szCs w:val="24"/>
        </w:rPr>
        <w:t xml:space="preserve">разрешить заданный интервал, с указанием интервалов и тональностей разрешения; </w:t>
      </w:r>
    </w:p>
    <w:p w14:paraId="7F9080FE" w14:textId="77777777" w:rsidR="00AB5718" w:rsidRDefault="00AB5718" w:rsidP="008F16EE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13718C">
        <w:rPr>
          <w:sz w:val="24"/>
          <w:szCs w:val="24"/>
        </w:rPr>
        <w:t xml:space="preserve">построить от заданного звука аккорд вверх или вниз, а затем разрешить его с указанием аккордов и тональностей разрешения; </w:t>
      </w:r>
    </w:p>
    <w:p w14:paraId="65B194F8" w14:textId="77777777" w:rsidR="00AB5718" w:rsidRDefault="00AB5718" w:rsidP="008F16EE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13718C">
        <w:rPr>
          <w:sz w:val="24"/>
          <w:szCs w:val="24"/>
        </w:rPr>
        <w:t xml:space="preserve">определить заданные диатонические интервалы и аккорды (вне лада); </w:t>
      </w:r>
    </w:p>
    <w:p w14:paraId="68ACE24E" w14:textId="77777777" w:rsidR="00AB5718" w:rsidRDefault="00AB5718" w:rsidP="008F16EE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13718C">
        <w:rPr>
          <w:sz w:val="24"/>
          <w:szCs w:val="24"/>
        </w:rPr>
        <w:t xml:space="preserve">построить в заданной тональности последовательность аккордов (в ладу); </w:t>
      </w:r>
    </w:p>
    <w:p w14:paraId="4B72BFF9" w14:textId="77777777" w:rsidR="00AB5718" w:rsidRDefault="00AB5718" w:rsidP="008F16EE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13718C">
        <w:rPr>
          <w:sz w:val="24"/>
          <w:szCs w:val="24"/>
        </w:rPr>
        <w:t xml:space="preserve">построить от заданного звука звукоряд лада; </w:t>
      </w:r>
    </w:p>
    <w:p w14:paraId="0C3B940B" w14:textId="77777777" w:rsidR="00AB5718" w:rsidRPr="0013718C" w:rsidRDefault="00AB5718" w:rsidP="008F16EE">
      <w:pPr>
        <w:pStyle w:val="a5"/>
        <w:numPr>
          <w:ilvl w:val="0"/>
          <w:numId w:val="18"/>
        </w:numPr>
        <w:jc w:val="both"/>
        <w:rPr>
          <w:sz w:val="24"/>
          <w:szCs w:val="24"/>
        </w:rPr>
      </w:pPr>
      <w:r w:rsidRPr="0013718C">
        <w:rPr>
          <w:sz w:val="24"/>
          <w:szCs w:val="24"/>
        </w:rPr>
        <w:t xml:space="preserve">выполнить группировку длительностей нот в заданном размере, </w:t>
      </w:r>
    </w:p>
    <w:p w14:paraId="64AB22A4" w14:textId="77777777" w:rsidR="00AB5718" w:rsidRPr="00464829" w:rsidRDefault="00AB5718" w:rsidP="00AB5718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 также </w:t>
      </w:r>
    </w:p>
    <w:p w14:paraId="145CD3B5" w14:textId="7FEC5308" w:rsidR="00AB5718" w:rsidRPr="00464829" w:rsidRDefault="00AB5718" w:rsidP="00AB5718">
      <w:pPr>
        <w:ind w:hanging="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  <w:u w:val="single"/>
        </w:rPr>
        <w:t>написать музыкальный диктант</w:t>
      </w:r>
      <w:r>
        <w:rPr>
          <w:sz w:val="24"/>
          <w:szCs w:val="24"/>
          <w:u w:val="single"/>
        </w:rPr>
        <w:t xml:space="preserve"> (8 </w:t>
      </w:r>
      <w:proofErr w:type="spellStart"/>
      <w:r w:rsidR="00496E32">
        <w:rPr>
          <w:sz w:val="24"/>
          <w:szCs w:val="24"/>
          <w:u w:val="single"/>
        </w:rPr>
        <w:t>проигрываний</w:t>
      </w:r>
      <w:proofErr w:type="spellEnd"/>
      <w:r>
        <w:rPr>
          <w:sz w:val="24"/>
          <w:szCs w:val="24"/>
          <w:u w:val="single"/>
        </w:rPr>
        <w:t>)</w:t>
      </w:r>
      <w:r w:rsidRPr="00464829">
        <w:rPr>
          <w:sz w:val="24"/>
          <w:szCs w:val="24"/>
        </w:rPr>
        <w:t>;</w:t>
      </w:r>
    </w:p>
    <w:p w14:paraId="48329055" w14:textId="77777777" w:rsidR="00AB5718" w:rsidRPr="00464829" w:rsidRDefault="00AB5718" w:rsidP="00AB5718">
      <w:pPr>
        <w:ind w:hanging="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  <w:u w:val="single"/>
        </w:rPr>
        <w:t xml:space="preserve">определить на слух виды </w:t>
      </w:r>
      <w:r w:rsidRPr="00464829">
        <w:rPr>
          <w:sz w:val="24"/>
          <w:szCs w:val="24"/>
        </w:rPr>
        <w:t>гамм, интервалы и аккорды вне лада.</w:t>
      </w:r>
    </w:p>
    <w:p w14:paraId="56D7F4F4" w14:textId="77777777" w:rsidR="00AB5718" w:rsidRPr="00464829" w:rsidRDefault="00AB5718" w:rsidP="00AB5718">
      <w:pPr>
        <w:contextualSpacing/>
        <w:jc w:val="both"/>
        <w:rPr>
          <w:sz w:val="24"/>
          <w:szCs w:val="24"/>
          <w:u w:val="single"/>
        </w:rPr>
      </w:pPr>
      <w:r w:rsidRPr="00464829">
        <w:rPr>
          <w:sz w:val="24"/>
          <w:szCs w:val="24"/>
          <w:u w:val="single"/>
        </w:rPr>
        <w:t>Объем требований:</w:t>
      </w:r>
    </w:p>
    <w:p w14:paraId="35DD19F2" w14:textId="77777777" w:rsidR="00AB5718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лад (мажор, минор, строение); тональности до 5 ключевых знаков (включительно); мажор натуральный и гармонический, минор трех видов; кварто-квинтовый круг тональностей; тональности 1 степени родства; интервалы: виды, классификация, обращения; трезвучия и их обращения (мажорное, минорное, увеличенное и уменьшенное); главные функции лада; </w:t>
      </w:r>
      <w:proofErr w:type="spellStart"/>
      <w:r w:rsidRPr="00464829">
        <w:rPr>
          <w:sz w:val="24"/>
          <w:szCs w:val="24"/>
        </w:rPr>
        <w:t>доминантсептаккорд</w:t>
      </w:r>
      <w:proofErr w:type="spellEnd"/>
      <w:r w:rsidRPr="00464829">
        <w:rPr>
          <w:sz w:val="24"/>
          <w:szCs w:val="24"/>
        </w:rPr>
        <w:t xml:space="preserve"> с обращениями и разрешениями; хроматизм (определение) и модуляция (определение); буквенные обозначения; группировка длительностей в 2х, 3х и 4х дольных метрах, включая триоли, различные варианты синкоп, ритмические группы с шестнадцатыми, а также различные варианты пунктирного ритма.</w:t>
      </w:r>
      <w:r w:rsidRPr="00464829">
        <w:rPr>
          <w:sz w:val="24"/>
          <w:szCs w:val="24"/>
        </w:rPr>
        <w:cr/>
      </w:r>
      <w:r>
        <w:rPr>
          <w:sz w:val="24"/>
          <w:szCs w:val="24"/>
        </w:rPr>
        <w:t>Время выполнения 60 минут.</w:t>
      </w:r>
      <w:r w:rsidRPr="00464829">
        <w:rPr>
          <w:sz w:val="24"/>
          <w:szCs w:val="24"/>
        </w:rPr>
        <w:tab/>
      </w:r>
    </w:p>
    <w:p w14:paraId="6E30EBD0" w14:textId="77777777" w:rsidR="00717822" w:rsidRPr="00717822" w:rsidRDefault="00717822" w:rsidP="00717822">
      <w:pPr>
        <w:ind w:left="-567" w:firstLine="567"/>
        <w:contextualSpacing/>
        <w:jc w:val="both"/>
        <w:rPr>
          <w:b/>
          <w:sz w:val="24"/>
          <w:szCs w:val="24"/>
        </w:rPr>
      </w:pPr>
      <w:r w:rsidRPr="00717822">
        <w:rPr>
          <w:b/>
          <w:sz w:val="24"/>
          <w:szCs w:val="24"/>
        </w:rPr>
        <w:t>Критерии оценивания:</w:t>
      </w:r>
    </w:p>
    <w:p w14:paraId="65D388AA" w14:textId="77777777" w:rsidR="00717822" w:rsidRPr="003117F0" w:rsidRDefault="00717822" w:rsidP="001C3559">
      <w:pPr>
        <w:ind w:left="-426" w:firstLine="284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0-30 баллов</w:t>
      </w:r>
      <w:r w:rsidRPr="003117F0">
        <w:rPr>
          <w:sz w:val="24"/>
          <w:szCs w:val="24"/>
        </w:rPr>
        <w:t xml:space="preserve"> </w:t>
      </w:r>
      <w:r>
        <w:rPr>
          <w:sz w:val="24"/>
          <w:szCs w:val="24"/>
        </w:rPr>
        <w:t>– низкий уровень соответствия работы контрольному образцу.</w:t>
      </w:r>
      <w:r w:rsidRPr="003117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7F2ED691" w14:textId="6CFE33BD" w:rsidR="00717822" w:rsidRDefault="00717822" w:rsidP="001C3559">
      <w:pPr>
        <w:ind w:left="-426" w:firstLine="284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31-60 баллов</w:t>
      </w:r>
      <w:r w:rsidRPr="00F83765"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 xml:space="preserve">– </w:t>
      </w:r>
      <w:r>
        <w:rPr>
          <w:sz w:val="24"/>
          <w:szCs w:val="24"/>
        </w:rPr>
        <w:t>средний уровень соответствия работы контрольному образцу.</w:t>
      </w:r>
      <w:r w:rsidRPr="003117F0">
        <w:rPr>
          <w:sz w:val="24"/>
          <w:szCs w:val="24"/>
        </w:rPr>
        <w:t xml:space="preserve"> </w:t>
      </w:r>
    </w:p>
    <w:p w14:paraId="42EA7FB2" w14:textId="77777777" w:rsidR="00717822" w:rsidRDefault="00717822" w:rsidP="001C3559">
      <w:pPr>
        <w:ind w:left="-426" w:firstLine="284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61-80 баллов</w:t>
      </w:r>
      <w:r w:rsidRPr="003117F0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 xml:space="preserve"> достаточный </w:t>
      </w:r>
      <w:r>
        <w:rPr>
          <w:sz w:val="24"/>
          <w:szCs w:val="24"/>
        </w:rPr>
        <w:t>уровень соответствия работы контрольному образцу.</w:t>
      </w:r>
      <w:r w:rsidRPr="003117F0">
        <w:rPr>
          <w:sz w:val="24"/>
          <w:szCs w:val="24"/>
        </w:rPr>
        <w:t xml:space="preserve"> </w:t>
      </w:r>
    </w:p>
    <w:p w14:paraId="3931B5CB" w14:textId="77777777" w:rsidR="00717822" w:rsidRDefault="00717822" w:rsidP="001C3559">
      <w:pPr>
        <w:ind w:left="-426" w:firstLine="284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81-</w:t>
      </w:r>
      <w:r w:rsidRPr="00F83765">
        <w:rPr>
          <w:b/>
          <w:sz w:val="24"/>
          <w:szCs w:val="24"/>
        </w:rPr>
        <w:t>100 б</w:t>
      </w:r>
      <w:r>
        <w:rPr>
          <w:b/>
          <w:sz w:val="24"/>
          <w:szCs w:val="24"/>
        </w:rPr>
        <w:t>а</w:t>
      </w:r>
      <w:r w:rsidRPr="00F83765">
        <w:rPr>
          <w:b/>
          <w:sz w:val="24"/>
          <w:szCs w:val="24"/>
        </w:rPr>
        <w:t>ллов</w:t>
      </w:r>
      <w:r w:rsidRPr="003117F0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высокий уровень соответствия работы контрольному образцу.</w:t>
      </w:r>
    </w:p>
    <w:p w14:paraId="7E392291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</w:p>
    <w:p w14:paraId="70F003B8" w14:textId="77777777" w:rsidR="00AB5718" w:rsidRPr="00044D4C" w:rsidRDefault="00AB5718" w:rsidP="008F16EE">
      <w:pPr>
        <w:pStyle w:val="a5"/>
        <w:numPr>
          <w:ilvl w:val="1"/>
          <w:numId w:val="24"/>
        </w:numPr>
        <w:spacing w:after="200" w:line="276" w:lineRule="auto"/>
        <w:jc w:val="both"/>
        <w:rPr>
          <w:b/>
          <w:i/>
          <w:iCs/>
          <w:sz w:val="24"/>
          <w:szCs w:val="24"/>
        </w:rPr>
      </w:pPr>
      <w:r w:rsidRPr="00044D4C">
        <w:rPr>
          <w:b/>
          <w:i/>
          <w:iCs/>
          <w:sz w:val="24"/>
          <w:szCs w:val="24"/>
        </w:rPr>
        <w:t>Музыкальная литература</w:t>
      </w:r>
    </w:p>
    <w:p w14:paraId="42CB8B2D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lastRenderedPageBreak/>
        <w:t xml:space="preserve">Поступающий должен выполнить </w:t>
      </w:r>
      <w:r>
        <w:rPr>
          <w:sz w:val="24"/>
          <w:szCs w:val="24"/>
        </w:rPr>
        <w:t>письменную работу (тест и викторина),</w:t>
      </w:r>
      <w:r w:rsidRPr="00464829">
        <w:rPr>
          <w:sz w:val="24"/>
          <w:szCs w:val="24"/>
        </w:rPr>
        <w:t xml:space="preserve"> включающую в себя информацию о творчестве следующих композиторов </w:t>
      </w:r>
      <w:proofErr w:type="spellStart"/>
      <w:r w:rsidRPr="00464829">
        <w:rPr>
          <w:sz w:val="24"/>
          <w:szCs w:val="24"/>
        </w:rPr>
        <w:t>И.С.Баха</w:t>
      </w:r>
      <w:proofErr w:type="spellEnd"/>
      <w:r w:rsidRPr="00464829">
        <w:rPr>
          <w:sz w:val="24"/>
          <w:szCs w:val="24"/>
        </w:rPr>
        <w:t xml:space="preserve">, </w:t>
      </w:r>
      <w:proofErr w:type="spellStart"/>
      <w:r w:rsidRPr="00464829">
        <w:rPr>
          <w:sz w:val="24"/>
          <w:szCs w:val="24"/>
        </w:rPr>
        <w:t>И.Гайдна</w:t>
      </w:r>
      <w:proofErr w:type="spellEnd"/>
      <w:r w:rsidRPr="00464829">
        <w:rPr>
          <w:sz w:val="24"/>
          <w:szCs w:val="24"/>
        </w:rPr>
        <w:t xml:space="preserve">, В. Моцарта, </w:t>
      </w:r>
      <w:proofErr w:type="spellStart"/>
      <w:r w:rsidRPr="00464829">
        <w:rPr>
          <w:sz w:val="24"/>
          <w:szCs w:val="24"/>
        </w:rPr>
        <w:t>Л.Бетховена</w:t>
      </w:r>
      <w:proofErr w:type="spellEnd"/>
      <w:r w:rsidRPr="00464829">
        <w:rPr>
          <w:sz w:val="24"/>
          <w:szCs w:val="24"/>
        </w:rPr>
        <w:t xml:space="preserve">, </w:t>
      </w:r>
      <w:proofErr w:type="spellStart"/>
      <w:r w:rsidRPr="00464829">
        <w:rPr>
          <w:sz w:val="24"/>
          <w:szCs w:val="24"/>
        </w:rPr>
        <w:t>Ф.Шуберта</w:t>
      </w:r>
      <w:proofErr w:type="spellEnd"/>
      <w:r w:rsidRPr="00464829">
        <w:rPr>
          <w:sz w:val="24"/>
          <w:szCs w:val="24"/>
        </w:rPr>
        <w:t xml:space="preserve">, </w:t>
      </w:r>
      <w:proofErr w:type="spellStart"/>
      <w:r w:rsidRPr="00464829">
        <w:rPr>
          <w:sz w:val="24"/>
          <w:szCs w:val="24"/>
        </w:rPr>
        <w:t>Ф.Шопена</w:t>
      </w:r>
      <w:proofErr w:type="spellEnd"/>
      <w:r w:rsidRPr="00464829">
        <w:rPr>
          <w:sz w:val="24"/>
          <w:szCs w:val="24"/>
        </w:rPr>
        <w:t xml:space="preserve">, </w:t>
      </w:r>
      <w:proofErr w:type="spellStart"/>
      <w:r w:rsidRPr="00464829">
        <w:rPr>
          <w:sz w:val="24"/>
          <w:szCs w:val="24"/>
        </w:rPr>
        <w:t>М.И.Глинки</w:t>
      </w:r>
      <w:proofErr w:type="spellEnd"/>
      <w:r w:rsidRPr="00464829">
        <w:rPr>
          <w:sz w:val="24"/>
          <w:szCs w:val="24"/>
        </w:rPr>
        <w:t xml:space="preserve">, </w:t>
      </w:r>
      <w:proofErr w:type="spellStart"/>
      <w:r w:rsidRPr="00464829">
        <w:rPr>
          <w:sz w:val="24"/>
          <w:szCs w:val="24"/>
        </w:rPr>
        <w:t>А.П.Бородина</w:t>
      </w:r>
      <w:proofErr w:type="spellEnd"/>
      <w:r w:rsidRPr="00464829">
        <w:rPr>
          <w:sz w:val="24"/>
          <w:szCs w:val="24"/>
        </w:rPr>
        <w:t xml:space="preserve">, </w:t>
      </w:r>
      <w:proofErr w:type="spellStart"/>
      <w:r w:rsidRPr="00464829">
        <w:rPr>
          <w:sz w:val="24"/>
          <w:szCs w:val="24"/>
        </w:rPr>
        <w:t>Н.А.Римского</w:t>
      </w:r>
      <w:proofErr w:type="spellEnd"/>
      <w:r w:rsidRPr="00464829">
        <w:rPr>
          <w:sz w:val="24"/>
          <w:szCs w:val="24"/>
        </w:rPr>
        <w:t xml:space="preserve">-Корсакова, </w:t>
      </w:r>
      <w:proofErr w:type="spellStart"/>
      <w:r w:rsidRPr="00464829">
        <w:rPr>
          <w:sz w:val="24"/>
          <w:szCs w:val="24"/>
        </w:rPr>
        <w:t>М.П.Мусоргского</w:t>
      </w:r>
      <w:proofErr w:type="spellEnd"/>
      <w:r w:rsidRPr="00464829">
        <w:rPr>
          <w:sz w:val="24"/>
          <w:szCs w:val="24"/>
        </w:rPr>
        <w:t xml:space="preserve">, </w:t>
      </w:r>
      <w:proofErr w:type="spellStart"/>
      <w:r w:rsidRPr="00464829">
        <w:rPr>
          <w:sz w:val="24"/>
          <w:szCs w:val="24"/>
        </w:rPr>
        <w:t>П.И.Чайковского</w:t>
      </w:r>
      <w:proofErr w:type="spellEnd"/>
      <w:r w:rsidRPr="00464829">
        <w:rPr>
          <w:sz w:val="24"/>
          <w:szCs w:val="24"/>
        </w:rPr>
        <w:t xml:space="preserve">, </w:t>
      </w:r>
      <w:proofErr w:type="spellStart"/>
      <w:r w:rsidRPr="00464829">
        <w:rPr>
          <w:sz w:val="24"/>
          <w:szCs w:val="24"/>
        </w:rPr>
        <w:t>С.С.Прокофьева</w:t>
      </w:r>
      <w:proofErr w:type="spellEnd"/>
      <w:r w:rsidRPr="00464829">
        <w:rPr>
          <w:sz w:val="24"/>
          <w:szCs w:val="24"/>
        </w:rPr>
        <w:t xml:space="preserve">, </w:t>
      </w:r>
      <w:proofErr w:type="spellStart"/>
      <w:r w:rsidRPr="00464829">
        <w:rPr>
          <w:sz w:val="24"/>
          <w:szCs w:val="24"/>
        </w:rPr>
        <w:t>Д.Д.Шостаковича</w:t>
      </w:r>
      <w:proofErr w:type="spellEnd"/>
      <w:r>
        <w:rPr>
          <w:sz w:val="24"/>
          <w:szCs w:val="24"/>
        </w:rPr>
        <w:t>. Время выполнения 45 минут.</w:t>
      </w:r>
    </w:p>
    <w:p w14:paraId="15A71564" w14:textId="77777777" w:rsidR="00AB5718" w:rsidRPr="00464829" w:rsidRDefault="00AB5718" w:rsidP="00AB5718">
      <w:pPr>
        <w:ind w:left="-567" w:firstLine="567"/>
        <w:contextualSpacing/>
        <w:jc w:val="both"/>
        <w:rPr>
          <w:sz w:val="24"/>
          <w:szCs w:val="24"/>
          <w:u w:val="single"/>
        </w:rPr>
      </w:pPr>
      <w:r w:rsidRPr="00464829">
        <w:rPr>
          <w:sz w:val="24"/>
          <w:szCs w:val="24"/>
          <w:u w:val="single"/>
        </w:rPr>
        <w:t>Объем требований:</w:t>
      </w:r>
    </w:p>
    <w:p w14:paraId="45EC6137" w14:textId="77777777" w:rsidR="00AB5718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 w:rsidRPr="00464829">
        <w:rPr>
          <w:sz w:val="24"/>
          <w:szCs w:val="24"/>
        </w:rPr>
        <w:t>И.Бах</w:t>
      </w:r>
      <w:proofErr w:type="spellEnd"/>
      <w:r w:rsidRPr="00464829">
        <w:rPr>
          <w:sz w:val="24"/>
          <w:szCs w:val="24"/>
        </w:rPr>
        <w:t>. Прелюдия и фуга c-</w:t>
      </w:r>
      <w:proofErr w:type="spellStart"/>
      <w:r w:rsidRPr="00464829">
        <w:rPr>
          <w:sz w:val="24"/>
          <w:szCs w:val="24"/>
        </w:rPr>
        <w:t>moll</w:t>
      </w:r>
      <w:proofErr w:type="spellEnd"/>
      <w:r w:rsidRPr="00464829">
        <w:rPr>
          <w:sz w:val="24"/>
          <w:szCs w:val="24"/>
        </w:rPr>
        <w:t xml:space="preserve"> из 1 тома ХТК</w:t>
      </w:r>
      <w:r>
        <w:rPr>
          <w:sz w:val="24"/>
          <w:szCs w:val="24"/>
        </w:rPr>
        <w:t>, Токката и фуга ре минор.</w:t>
      </w:r>
    </w:p>
    <w:p w14:paraId="185A4430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Й</w:t>
      </w:r>
      <w:r w:rsidRPr="00464829">
        <w:rPr>
          <w:sz w:val="24"/>
          <w:szCs w:val="24"/>
        </w:rPr>
        <w:t>.Гайдн</w:t>
      </w:r>
      <w:proofErr w:type="spellEnd"/>
      <w:r w:rsidRPr="00464829">
        <w:rPr>
          <w:sz w:val="24"/>
          <w:szCs w:val="24"/>
        </w:rPr>
        <w:t>. Симфония № 103 1 часть, сонаты   Ре мажор, 1 часть.</w:t>
      </w:r>
    </w:p>
    <w:p w14:paraId="59F6AAAC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 w:rsidRPr="00464829">
        <w:rPr>
          <w:sz w:val="24"/>
          <w:szCs w:val="24"/>
        </w:rPr>
        <w:t>В.Моцарт</w:t>
      </w:r>
      <w:proofErr w:type="spellEnd"/>
      <w:r w:rsidRPr="00464829">
        <w:rPr>
          <w:sz w:val="24"/>
          <w:szCs w:val="24"/>
        </w:rPr>
        <w:t>. Симфония № 40, все части, опера «Свадьба Фигаро».</w:t>
      </w:r>
    </w:p>
    <w:p w14:paraId="66FE5C07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 w:rsidRPr="00464829">
        <w:rPr>
          <w:sz w:val="24"/>
          <w:szCs w:val="24"/>
        </w:rPr>
        <w:t>Л.Бетховен</w:t>
      </w:r>
      <w:proofErr w:type="spellEnd"/>
      <w:r w:rsidRPr="00464829">
        <w:rPr>
          <w:sz w:val="24"/>
          <w:szCs w:val="24"/>
        </w:rPr>
        <w:t>. Соната № 8 «Патетическая», симфония № 5 (все части).</w:t>
      </w:r>
    </w:p>
    <w:p w14:paraId="471D66B0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 w:rsidRPr="00464829">
        <w:rPr>
          <w:sz w:val="24"/>
          <w:szCs w:val="24"/>
        </w:rPr>
        <w:t>Ф.Шуберт</w:t>
      </w:r>
      <w:proofErr w:type="spellEnd"/>
      <w:r w:rsidRPr="00464829">
        <w:rPr>
          <w:sz w:val="24"/>
          <w:szCs w:val="24"/>
        </w:rPr>
        <w:t>. «Неоконченная симфония» 1 часть, баллада «Лесной царь».</w:t>
      </w:r>
    </w:p>
    <w:p w14:paraId="4DF9483A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 w:rsidRPr="00464829">
        <w:rPr>
          <w:sz w:val="24"/>
          <w:szCs w:val="24"/>
        </w:rPr>
        <w:t>Ф.Шопен</w:t>
      </w:r>
      <w:proofErr w:type="spellEnd"/>
      <w:r w:rsidRPr="00464829">
        <w:rPr>
          <w:sz w:val="24"/>
          <w:szCs w:val="24"/>
        </w:rPr>
        <w:t xml:space="preserve">. Прелюдии: ми минор, Ля мажор, </w:t>
      </w:r>
      <w:proofErr w:type="spellStart"/>
      <w:r w:rsidRPr="00464829">
        <w:rPr>
          <w:sz w:val="24"/>
          <w:szCs w:val="24"/>
        </w:rPr>
        <w:t>доминор</w:t>
      </w:r>
      <w:proofErr w:type="spellEnd"/>
      <w:r w:rsidRPr="00464829">
        <w:rPr>
          <w:sz w:val="24"/>
          <w:szCs w:val="24"/>
        </w:rPr>
        <w:t xml:space="preserve">, полонез Ля мажор, мазурки: Си бемоль мажор, </w:t>
      </w:r>
      <w:proofErr w:type="spellStart"/>
      <w:r w:rsidRPr="00464829">
        <w:rPr>
          <w:sz w:val="24"/>
          <w:szCs w:val="24"/>
        </w:rPr>
        <w:t>Домажор</w:t>
      </w:r>
      <w:proofErr w:type="spellEnd"/>
      <w:r w:rsidRPr="00464829">
        <w:rPr>
          <w:sz w:val="24"/>
          <w:szCs w:val="24"/>
        </w:rPr>
        <w:t>, ля минор.</w:t>
      </w:r>
    </w:p>
    <w:p w14:paraId="6F54AE30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 w:rsidRPr="00464829">
        <w:rPr>
          <w:sz w:val="24"/>
          <w:szCs w:val="24"/>
        </w:rPr>
        <w:t>М.Глинка</w:t>
      </w:r>
      <w:proofErr w:type="spellEnd"/>
      <w:r w:rsidRPr="00464829">
        <w:rPr>
          <w:sz w:val="24"/>
          <w:szCs w:val="24"/>
        </w:rPr>
        <w:t>. Опера «</w:t>
      </w:r>
      <w:r>
        <w:rPr>
          <w:sz w:val="24"/>
          <w:szCs w:val="24"/>
        </w:rPr>
        <w:t>Жизнь за царя</w:t>
      </w:r>
      <w:r w:rsidRPr="00464829">
        <w:rPr>
          <w:sz w:val="24"/>
          <w:szCs w:val="24"/>
        </w:rPr>
        <w:t>», симфоническая фантазия «Камаринская», «Вальс-фантазия», романсы и песни: «Жаворонок», «Попутная песня», «Я помню чудное мгновенье».</w:t>
      </w:r>
    </w:p>
    <w:p w14:paraId="1EAB4E77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А. Даргомыжский. Опера «Русалка», романсы и песни: «Мне минуло шестнадцать лет», «Мне грустно», «Старый капрал».</w:t>
      </w:r>
    </w:p>
    <w:p w14:paraId="2CEDFBC8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 w:rsidRPr="00464829">
        <w:rPr>
          <w:sz w:val="24"/>
          <w:szCs w:val="24"/>
        </w:rPr>
        <w:t>М.Мусоргский</w:t>
      </w:r>
      <w:proofErr w:type="spellEnd"/>
      <w:r w:rsidRPr="00464829">
        <w:rPr>
          <w:sz w:val="24"/>
          <w:szCs w:val="24"/>
        </w:rPr>
        <w:t>. Опера «Борис Годунов», фортепианный цикл «Картинки с выставки».</w:t>
      </w:r>
    </w:p>
    <w:p w14:paraId="40E0E53F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 w:rsidRPr="00464829">
        <w:rPr>
          <w:sz w:val="24"/>
          <w:szCs w:val="24"/>
        </w:rPr>
        <w:t>А.Бородин</w:t>
      </w:r>
      <w:proofErr w:type="spellEnd"/>
      <w:r w:rsidRPr="00464829">
        <w:rPr>
          <w:sz w:val="24"/>
          <w:szCs w:val="24"/>
        </w:rPr>
        <w:t>. Опера «Князь Игорь», «Богатырская симфония, 1 часть</w:t>
      </w:r>
    </w:p>
    <w:p w14:paraId="0EC78791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 w:rsidRPr="00464829">
        <w:rPr>
          <w:sz w:val="24"/>
          <w:szCs w:val="24"/>
        </w:rPr>
        <w:t>П.Чайковский</w:t>
      </w:r>
      <w:proofErr w:type="spellEnd"/>
      <w:r w:rsidRPr="00464829">
        <w:rPr>
          <w:sz w:val="24"/>
          <w:szCs w:val="24"/>
        </w:rPr>
        <w:t>. Опера «Евгений Онегин», симфония «Зимние грёзы». 1 часть</w:t>
      </w:r>
    </w:p>
    <w:p w14:paraId="17A88BD0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 w:rsidRPr="00464829">
        <w:rPr>
          <w:sz w:val="24"/>
          <w:szCs w:val="24"/>
        </w:rPr>
        <w:t>Н.Римский</w:t>
      </w:r>
      <w:proofErr w:type="spellEnd"/>
      <w:r w:rsidRPr="00464829">
        <w:rPr>
          <w:sz w:val="24"/>
          <w:szCs w:val="24"/>
        </w:rPr>
        <w:t>-Корсаков. Опера «Снегурочка», симфоническая сюита «</w:t>
      </w:r>
      <w:proofErr w:type="spellStart"/>
      <w:r w:rsidRPr="00464829">
        <w:rPr>
          <w:sz w:val="24"/>
          <w:szCs w:val="24"/>
        </w:rPr>
        <w:t>Шехеразада</w:t>
      </w:r>
      <w:proofErr w:type="spellEnd"/>
      <w:r w:rsidRPr="00464829">
        <w:rPr>
          <w:sz w:val="24"/>
          <w:szCs w:val="24"/>
        </w:rPr>
        <w:t>».</w:t>
      </w:r>
    </w:p>
    <w:p w14:paraId="38085EA3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 w:rsidRPr="00464829">
        <w:rPr>
          <w:sz w:val="24"/>
          <w:szCs w:val="24"/>
        </w:rPr>
        <w:t>С.Прокофьев</w:t>
      </w:r>
      <w:proofErr w:type="spellEnd"/>
      <w:r w:rsidRPr="00464829">
        <w:rPr>
          <w:sz w:val="24"/>
          <w:szCs w:val="24"/>
        </w:rPr>
        <w:t>. Кантата «Александр Невский», симфония № 7, 1 часть.</w:t>
      </w:r>
    </w:p>
    <w:p w14:paraId="6AE2C0D1" w14:textId="77777777" w:rsidR="00717822" w:rsidRDefault="00AB5718" w:rsidP="00AB5718">
      <w:pPr>
        <w:ind w:left="-567"/>
        <w:contextualSpacing/>
        <w:jc w:val="both"/>
        <w:rPr>
          <w:sz w:val="24"/>
          <w:szCs w:val="24"/>
        </w:rPr>
      </w:pPr>
      <w:proofErr w:type="spellStart"/>
      <w:r w:rsidRPr="00464829">
        <w:rPr>
          <w:sz w:val="24"/>
          <w:szCs w:val="24"/>
        </w:rPr>
        <w:t>Д.Шостакович</w:t>
      </w:r>
      <w:proofErr w:type="spellEnd"/>
      <w:r w:rsidRPr="00464829">
        <w:rPr>
          <w:sz w:val="24"/>
          <w:szCs w:val="24"/>
        </w:rPr>
        <w:t>. Симфония № 7, 1 часть.</w:t>
      </w:r>
      <w:r w:rsidRPr="00464829">
        <w:rPr>
          <w:sz w:val="24"/>
          <w:szCs w:val="24"/>
        </w:rPr>
        <w:cr/>
      </w:r>
    </w:p>
    <w:p w14:paraId="34237645" w14:textId="180BFD3A" w:rsidR="00AB5718" w:rsidRPr="00717822" w:rsidRDefault="00717822" w:rsidP="00717822">
      <w:pPr>
        <w:ind w:left="-567" w:firstLine="567"/>
        <w:contextualSpacing/>
        <w:jc w:val="both"/>
        <w:rPr>
          <w:b/>
          <w:sz w:val="24"/>
          <w:szCs w:val="24"/>
        </w:rPr>
      </w:pPr>
      <w:r w:rsidRPr="00717822">
        <w:rPr>
          <w:b/>
          <w:sz w:val="24"/>
          <w:szCs w:val="24"/>
        </w:rPr>
        <w:t>Критерии оценивания:</w:t>
      </w:r>
    </w:p>
    <w:p w14:paraId="50BAC02D" w14:textId="49D40EA8" w:rsidR="00717822" w:rsidRPr="003117F0" w:rsidRDefault="00717822" w:rsidP="001C3559">
      <w:pPr>
        <w:ind w:left="-567" w:firstLine="567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0-30 баллов</w:t>
      </w:r>
      <w:r w:rsidRPr="003117F0">
        <w:rPr>
          <w:sz w:val="24"/>
          <w:szCs w:val="24"/>
        </w:rPr>
        <w:t xml:space="preserve"> </w:t>
      </w:r>
      <w:r>
        <w:rPr>
          <w:sz w:val="24"/>
          <w:szCs w:val="24"/>
        </w:rPr>
        <w:t>– низкий уровень соответствия работы контрольному образцу.</w:t>
      </w:r>
      <w:r w:rsidRPr="003117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58B989D5" w14:textId="77777777" w:rsidR="00717822" w:rsidRDefault="00717822" w:rsidP="001C3559">
      <w:pPr>
        <w:ind w:left="-567" w:firstLine="567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31-60 баллов</w:t>
      </w:r>
      <w:r w:rsidRPr="00F83765"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 xml:space="preserve">– </w:t>
      </w:r>
      <w:r>
        <w:rPr>
          <w:sz w:val="24"/>
          <w:szCs w:val="24"/>
        </w:rPr>
        <w:t>средний уровень соответствия работы контрольному образцу.</w:t>
      </w:r>
      <w:r w:rsidRPr="003117F0">
        <w:rPr>
          <w:sz w:val="24"/>
          <w:szCs w:val="24"/>
        </w:rPr>
        <w:t xml:space="preserve"> </w:t>
      </w:r>
    </w:p>
    <w:p w14:paraId="5F455BB3" w14:textId="77777777" w:rsidR="00717822" w:rsidRDefault="00717822" w:rsidP="001C3559">
      <w:pPr>
        <w:ind w:left="-567" w:firstLine="567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61-80 баллов</w:t>
      </w:r>
      <w:r w:rsidRPr="003117F0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 xml:space="preserve"> достаточный </w:t>
      </w:r>
      <w:r>
        <w:rPr>
          <w:sz w:val="24"/>
          <w:szCs w:val="24"/>
        </w:rPr>
        <w:t>уровень соответствия работы контрольному образцу.</w:t>
      </w:r>
      <w:r w:rsidRPr="003117F0">
        <w:rPr>
          <w:sz w:val="24"/>
          <w:szCs w:val="24"/>
        </w:rPr>
        <w:t xml:space="preserve"> </w:t>
      </w:r>
    </w:p>
    <w:p w14:paraId="7E88A6A3" w14:textId="774E11D3" w:rsidR="00F1657D" w:rsidRDefault="00717822" w:rsidP="001C3559">
      <w:pPr>
        <w:ind w:left="-567" w:firstLine="567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81-</w:t>
      </w:r>
      <w:r w:rsidRPr="00F83765">
        <w:rPr>
          <w:b/>
          <w:sz w:val="24"/>
          <w:szCs w:val="24"/>
        </w:rPr>
        <w:t>100 б</w:t>
      </w:r>
      <w:r>
        <w:rPr>
          <w:b/>
          <w:sz w:val="24"/>
          <w:szCs w:val="24"/>
        </w:rPr>
        <w:t>а</w:t>
      </w:r>
      <w:r w:rsidRPr="00F83765">
        <w:rPr>
          <w:b/>
          <w:sz w:val="24"/>
          <w:szCs w:val="24"/>
        </w:rPr>
        <w:t>ллов</w:t>
      </w:r>
      <w:r w:rsidRPr="003117F0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высокий уровень соответствия работы контрольному образцу.</w:t>
      </w:r>
    </w:p>
    <w:p w14:paraId="4F7D13DA" w14:textId="77777777" w:rsidR="00AB5718" w:rsidRDefault="00AB5718" w:rsidP="00AB5718">
      <w:pPr>
        <w:ind w:firstLine="708"/>
        <w:contextualSpacing/>
        <w:jc w:val="center"/>
        <w:rPr>
          <w:b/>
          <w:sz w:val="24"/>
          <w:szCs w:val="24"/>
        </w:rPr>
      </w:pPr>
      <w:r w:rsidRPr="00464829">
        <w:rPr>
          <w:b/>
          <w:sz w:val="24"/>
          <w:szCs w:val="24"/>
        </w:rPr>
        <w:t>2. Творческое испытание</w:t>
      </w:r>
    </w:p>
    <w:p w14:paraId="0C6F636C" w14:textId="77777777" w:rsidR="00AB5718" w:rsidRPr="00464829" w:rsidRDefault="00AB5718" w:rsidP="00AB5718">
      <w:pPr>
        <w:ind w:left="-567" w:firstLine="567"/>
        <w:contextualSpacing/>
        <w:jc w:val="both"/>
        <w:rPr>
          <w:b/>
          <w:sz w:val="24"/>
          <w:szCs w:val="24"/>
        </w:rPr>
      </w:pPr>
      <w:r w:rsidRPr="00464829">
        <w:rPr>
          <w:sz w:val="24"/>
          <w:szCs w:val="24"/>
        </w:rPr>
        <w:t>Творческое испытание проводится для выявления предрасположенности абитуриента к профессиональной деятельности, его индивидуальности, способности анализировать фонограммы.</w:t>
      </w:r>
    </w:p>
    <w:p w14:paraId="2845D5D1" w14:textId="77777777" w:rsidR="00AB5718" w:rsidRPr="00464829" w:rsidRDefault="00AB5718" w:rsidP="00AB5718">
      <w:pPr>
        <w:widowControl w:val="0"/>
        <w:autoSpaceDE w:val="0"/>
        <w:autoSpaceDN w:val="0"/>
        <w:adjustRightInd w:val="0"/>
        <w:ind w:left="-567"/>
        <w:jc w:val="both"/>
        <w:rPr>
          <w:sz w:val="24"/>
          <w:szCs w:val="24"/>
        </w:rPr>
      </w:pPr>
      <w:r w:rsidRPr="00464829">
        <w:rPr>
          <w:sz w:val="24"/>
          <w:szCs w:val="24"/>
        </w:rPr>
        <w:t>Творческое испытание состоит из двух разделов:</w:t>
      </w:r>
    </w:p>
    <w:p w14:paraId="1A287384" w14:textId="77777777" w:rsidR="00AB5718" w:rsidRPr="00464829" w:rsidRDefault="00AB5718" w:rsidP="00AB5718">
      <w:pPr>
        <w:ind w:left="-567"/>
        <w:rPr>
          <w:sz w:val="24"/>
          <w:szCs w:val="24"/>
        </w:rPr>
      </w:pPr>
      <w:r w:rsidRPr="00464829">
        <w:rPr>
          <w:sz w:val="24"/>
          <w:szCs w:val="24"/>
        </w:rPr>
        <w:t>1. Анализ фонограмм</w:t>
      </w:r>
    </w:p>
    <w:p w14:paraId="1CE45876" w14:textId="77777777" w:rsidR="00AB5718" w:rsidRDefault="00AB5718" w:rsidP="00AB5718">
      <w:pPr>
        <w:ind w:left="-567"/>
        <w:rPr>
          <w:sz w:val="24"/>
          <w:szCs w:val="24"/>
        </w:rPr>
      </w:pPr>
      <w:r w:rsidRPr="00464829">
        <w:rPr>
          <w:sz w:val="24"/>
          <w:szCs w:val="24"/>
        </w:rPr>
        <w:t xml:space="preserve">2. Творческая работа  </w:t>
      </w:r>
    </w:p>
    <w:p w14:paraId="7F22619C" w14:textId="77777777" w:rsidR="00AB5718" w:rsidRPr="00464829" w:rsidRDefault="00AB5718" w:rsidP="00AB5718">
      <w:pPr>
        <w:rPr>
          <w:sz w:val="24"/>
          <w:szCs w:val="24"/>
        </w:rPr>
      </w:pPr>
    </w:p>
    <w:p w14:paraId="65078718" w14:textId="77777777" w:rsidR="00AB5718" w:rsidRPr="00044D4C" w:rsidRDefault="00AB5718" w:rsidP="008F16EE">
      <w:pPr>
        <w:pStyle w:val="a5"/>
        <w:numPr>
          <w:ilvl w:val="1"/>
          <w:numId w:val="25"/>
        </w:numPr>
        <w:spacing w:after="200" w:line="276" w:lineRule="auto"/>
        <w:ind w:left="0" w:hanging="567"/>
        <w:jc w:val="both"/>
        <w:rPr>
          <w:b/>
          <w:i/>
          <w:iCs/>
          <w:sz w:val="24"/>
          <w:szCs w:val="24"/>
        </w:rPr>
      </w:pPr>
      <w:r w:rsidRPr="00044D4C">
        <w:rPr>
          <w:b/>
          <w:i/>
          <w:iCs/>
          <w:sz w:val="24"/>
          <w:szCs w:val="24"/>
        </w:rPr>
        <w:t>Анализ фонограммы</w:t>
      </w:r>
    </w:p>
    <w:p w14:paraId="6CD6936F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Абитуриенту будет предложен аудиофайл, который может содержать искажения (щелчки, хрипы, фальшь, нарушения музыкального баланса, тембра и т.д.) для прослушивания и бланк для его оценки</w:t>
      </w:r>
      <w:r>
        <w:rPr>
          <w:sz w:val="24"/>
          <w:szCs w:val="24"/>
        </w:rPr>
        <w:t xml:space="preserve">. </w:t>
      </w:r>
      <w:r w:rsidRPr="00464829">
        <w:rPr>
          <w:sz w:val="24"/>
          <w:szCs w:val="24"/>
        </w:rPr>
        <w:t>Время выполнения 45 минут.</w:t>
      </w:r>
    </w:p>
    <w:p w14:paraId="7EE302DB" w14:textId="77777777" w:rsidR="00AB5718" w:rsidRPr="00464829" w:rsidRDefault="00AB5718" w:rsidP="00AB5718">
      <w:pPr>
        <w:ind w:left="720" w:firstLine="708"/>
        <w:contextualSpacing/>
        <w:jc w:val="both"/>
        <w:rPr>
          <w:i/>
          <w:sz w:val="24"/>
          <w:szCs w:val="24"/>
        </w:rPr>
      </w:pPr>
      <w:r w:rsidRPr="00464829">
        <w:rPr>
          <w:i/>
          <w:sz w:val="24"/>
          <w:szCs w:val="24"/>
        </w:rPr>
        <w:t>Примерные вопросы для оценки фонограмм:</w:t>
      </w:r>
    </w:p>
    <w:p w14:paraId="65F17D5F" w14:textId="77777777" w:rsidR="00AB5718" w:rsidRPr="00464829" w:rsidRDefault="00AB5718" w:rsidP="00AB5718">
      <w:pPr>
        <w:ind w:left="-426" w:hanging="141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1. Назовите инструментальный состав прослушанного музыкального отрывка.</w:t>
      </w:r>
    </w:p>
    <w:p w14:paraId="7C63A26A" w14:textId="77777777" w:rsidR="00AB5718" w:rsidRPr="00464829" w:rsidRDefault="00AB5718" w:rsidP="00AB5718">
      <w:pPr>
        <w:ind w:left="-426" w:hanging="141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2. Определите стилистическую и жанровую принадлежность музыкального произведения.</w:t>
      </w:r>
    </w:p>
    <w:p w14:paraId="155AB4D8" w14:textId="77777777" w:rsidR="00AB5718" w:rsidRPr="00464829" w:rsidRDefault="00AB5718" w:rsidP="00AB5718">
      <w:pPr>
        <w:ind w:left="-426" w:hanging="141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3. Насколько естественно в записи переданы тембры инструментов?</w:t>
      </w:r>
    </w:p>
    <w:p w14:paraId="53D89184" w14:textId="77777777" w:rsidR="00AB5718" w:rsidRPr="00464829" w:rsidRDefault="00AB5718" w:rsidP="00AB5718">
      <w:pPr>
        <w:ind w:left="-426" w:hanging="141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4. Присутствуют ли в фонограмме электромузыкальные инструменты?</w:t>
      </w:r>
    </w:p>
    <w:p w14:paraId="365366FF" w14:textId="77777777" w:rsidR="00AB5718" w:rsidRPr="00464829" w:rsidRDefault="00AB5718" w:rsidP="00AB5718">
      <w:pPr>
        <w:ind w:left="-426" w:hanging="141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5. Какой инструмент исполняет солирующую партию?</w:t>
      </w:r>
    </w:p>
    <w:p w14:paraId="38A309A5" w14:textId="77777777" w:rsidR="00AB5718" w:rsidRPr="00464829" w:rsidRDefault="00AB5718" w:rsidP="00AB5718">
      <w:pPr>
        <w:ind w:left="-426" w:hanging="141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6. Присутствуют ли в фонограмме искажения, щелчки?</w:t>
      </w:r>
    </w:p>
    <w:p w14:paraId="61B5E3F1" w14:textId="77777777" w:rsidR="00AB5718" w:rsidRPr="00464829" w:rsidRDefault="00AB5718" w:rsidP="00AB5718">
      <w:pPr>
        <w:ind w:left="-426" w:hanging="141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7. Как на Ваш взгляд сбалансированы между собой инструменты?</w:t>
      </w:r>
    </w:p>
    <w:p w14:paraId="19F68F10" w14:textId="77777777" w:rsidR="00AB5718" w:rsidRPr="00464829" w:rsidRDefault="00AB5718" w:rsidP="00AB5718">
      <w:pPr>
        <w:ind w:left="-426" w:hanging="141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8. Как Вы думаете, где производилась данная запись - на концерте или в студийных условиях?</w:t>
      </w:r>
    </w:p>
    <w:p w14:paraId="22DB0B9E" w14:textId="77777777" w:rsidR="00AB5718" w:rsidRPr="00464829" w:rsidRDefault="00AB5718" w:rsidP="00AB5718">
      <w:pPr>
        <w:ind w:left="-426" w:hanging="141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9. Какие группы оркестра плохо прослушиваются в данной фонограмме?</w:t>
      </w:r>
    </w:p>
    <w:p w14:paraId="485965B8" w14:textId="77777777" w:rsidR="00AB5718" w:rsidRDefault="00AB5718" w:rsidP="00AB5718">
      <w:pPr>
        <w:ind w:left="-426" w:hanging="141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10. Насколько соблюдены стилевые особенности при записи фонограммы?</w:t>
      </w:r>
    </w:p>
    <w:p w14:paraId="70D2797F" w14:textId="77777777" w:rsidR="00F1657D" w:rsidRDefault="00F1657D" w:rsidP="00AB5718">
      <w:pPr>
        <w:ind w:left="-426" w:hanging="141"/>
        <w:contextualSpacing/>
        <w:jc w:val="both"/>
        <w:rPr>
          <w:sz w:val="24"/>
          <w:szCs w:val="24"/>
        </w:rPr>
      </w:pPr>
    </w:p>
    <w:p w14:paraId="42C8AEE8" w14:textId="7F97778E" w:rsidR="00F1657D" w:rsidRPr="00F1657D" w:rsidRDefault="00F1657D" w:rsidP="00717822">
      <w:pPr>
        <w:ind w:left="-426" w:firstLine="426"/>
        <w:contextualSpacing/>
        <w:jc w:val="both"/>
        <w:rPr>
          <w:b/>
          <w:sz w:val="24"/>
          <w:szCs w:val="24"/>
        </w:rPr>
      </w:pPr>
      <w:r w:rsidRPr="00F1657D">
        <w:rPr>
          <w:b/>
          <w:sz w:val="24"/>
          <w:szCs w:val="24"/>
        </w:rPr>
        <w:lastRenderedPageBreak/>
        <w:t>Критерии оценивания:</w:t>
      </w:r>
    </w:p>
    <w:p w14:paraId="5CB276ED" w14:textId="77777777" w:rsidR="00F1657D" w:rsidRPr="00464829" w:rsidRDefault="00F1657D" w:rsidP="001C3559">
      <w:pPr>
        <w:ind w:left="-567" w:firstLine="567"/>
        <w:contextualSpacing/>
        <w:jc w:val="both"/>
        <w:rPr>
          <w:sz w:val="24"/>
          <w:szCs w:val="24"/>
        </w:rPr>
      </w:pPr>
      <w:r w:rsidRPr="00F1657D">
        <w:rPr>
          <w:b/>
          <w:sz w:val="24"/>
          <w:szCs w:val="24"/>
        </w:rPr>
        <w:t>1-50 баллов.</w:t>
      </w:r>
      <w:r w:rsidRPr="00F1657D">
        <w:rPr>
          <w:sz w:val="24"/>
          <w:szCs w:val="24"/>
        </w:rPr>
        <w:t xml:space="preserve"> Отсутствует большинство ответов на вопросы и/или ответы не полные и/или ответы неверные. Абитуриент не указал жанровую группу и </w:t>
      </w:r>
      <w:proofErr w:type="spellStart"/>
      <w:r w:rsidRPr="00F1657D">
        <w:rPr>
          <w:sz w:val="24"/>
          <w:szCs w:val="24"/>
        </w:rPr>
        <w:t>поджанр</w:t>
      </w:r>
      <w:proofErr w:type="spellEnd"/>
      <w:r w:rsidRPr="00F1657D">
        <w:rPr>
          <w:sz w:val="24"/>
          <w:szCs w:val="24"/>
        </w:rPr>
        <w:t xml:space="preserve"> песни. Инструментальный состав назван неверно и/или указано недостаточное количество инструментов. Характеристики тембров указаны как в примере. Технические характеристики </w:t>
      </w:r>
      <w:proofErr w:type="spellStart"/>
      <w:r w:rsidRPr="00F1657D">
        <w:rPr>
          <w:sz w:val="24"/>
          <w:szCs w:val="24"/>
        </w:rPr>
        <w:t>микса</w:t>
      </w:r>
      <w:proofErr w:type="spellEnd"/>
      <w:r w:rsidRPr="00F1657D">
        <w:rPr>
          <w:sz w:val="24"/>
          <w:szCs w:val="24"/>
        </w:rPr>
        <w:t xml:space="preserve"> не указаны и/или указаны неверно и/или ответ неполный. Способ и место записи указаны неверно. Звуковые решения не выделены.</w:t>
      </w:r>
    </w:p>
    <w:p w14:paraId="23A586A2" w14:textId="77777777" w:rsidR="00F1657D" w:rsidRPr="00F1657D" w:rsidRDefault="00F1657D" w:rsidP="001C3559">
      <w:pPr>
        <w:ind w:left="-567" w:firstLine="567"/>
        <w:contextualSpacing/>
        <w:jc w:val="both"/>
        <w:rPr>
          <w:sz w:val="24"/>
          <w:szCs w:val="24"/>
        </w:rPr>
      </w:pPr>
      <w:r w:rsidRPr="00F1657D">
        <w:rPr>
          <w:b/>
          <w:sz w:val="24"/>
          <w:szCs w:val="24"/>
        </w:rPr>
        <w:t>50-60 баллов.</w:t>
      </w:r>
      <w:r w:rsidRPr="00F1657D">
        <w:rPr>
          <w:sz w:val="24"/>
          <w:szCs w:val="24"/>
        </w:rPr>
        <w:t xml:space="preserve"> Не на все вопросы был ответ, либо ответы скорее неверные. Абитуриент узнает жанровую группу, назвал несколько инструментов верно. Смог описать верно одну из характеристик: музыкальный баланс, частотный баланс, пространственное ощущение, плановость. Способ записи и помещение, где сделана запись описано частично верно. Звуковые решения не выделены.</w:t>
      </w:r>
    </w:p>
    <w:p w14:paraId="3B92B83F" w14:textId="77777777" w:rsidR="00F1657D" w:rsidRPr="00F1657D" w:rsidRDefault="00F1657D" w:rsidP="001C3559">
      <w:pPr>
        <w:ind w:left="-567" w:firstLine="567"/>
        <w:contextualSpacing/>
        <w:jc w:val="both"/>
        <w:rPr>
          <w:sz w:val="24"/>
          <w:szCs w:val="24"/>
        </w:rPr>
      </w:pPr>
      <w:r w:rsidRPr="00F1657D">
        <w:rPr>
          <w:b/>
          <w:sz w:val="24"/>
          <w:szCs w:val="24"/>
        </w:rPr>
        <w:t>70-80 баллов.</w:t>
      </w:r>
      <w:r w:rsidRPr="00F1657D">
        <w:rPr>
          <w:sz w:val="24"/>
          <w:szCs w:val="24"/>
        </w:rPr>
        <w:t xml:space="preserve"> Полные ответы почти на все вопросы, предложенные в бланке. Абитуриент узнает жанровую группу, почти все инструменты названы верно. Может охарактеризовать качество прослушанного с точки зрения музыкального баланса. Частотный баланс, пространственное ощущение, плановость названы с небольшими неточностями. Выделено хотя бы одно особое звуковое решение. Абитуриент услышал где сделана запись, либо каким способом. </w:t>
      </w:r>
    </w:p>
    <w:p w14:paraId="6367C481" w14:textId="6695090A" w:rsidR="00F1657D" w:rsidRPr="00F1657D" w:rsidRDefault="00F1657D" w:rsidP="001C3559">
      <w:pPr>
        <w:ind w:left="-567" w:firstLine="567"/>
        <w:contextualSpacing/>
        <w:jc w:val="both"/>
        <w:rPr>
          <w:sz w:val="24"/>
          <w:szCs w:val="24"/>
        </w:rPr>
      </w:pPr>
      <w:r w:rsidRPr="00F1657D">
        <w:rPr>
          <w:b/>
          <w:sz w:val="24"/>
          <w:szCs w:val="24"/>
        </w:rPr>
        <w:t>90-100 баллов.</w:t>
      </w:r>
      <w:r w:rsidRPr="00F1657D">
        <w:rPr>
          <w:sz w:val="24"/>
          <w:szCs w:val="24"/>
        </w:rPr>
        <w:t xml:space="preserve"> Полные ответы на все вопросы, предложенные в бланке. Абитуриент узнает жанр, </w:t>
      </w:r>
      <w:proofErr w:type="spellStart"/>
      <w:r w:rsidRPr="00F1657D">
        <w:rPr>
          <w:sz w:val="24"/>
          <w:szCs w:val="24"/>
        </w:rPr>
        <w:t>поджанр</w:t>
      </w:r>
      <w:proofErr w:type="spellEnd"/>
      <w:r w:rsidRPr="00F1657D">
        <w:rPr>
          <w:sz w:val="24"/>
          <w:szCs w:val="24"/>
        </w:rPr>
        <w:t>, полный состав музыкальных инструментов. Может дать характеристику тембрам всех инструментов. Может охарактеризовать качество прослушанного с точки зрения музыкального и частотного баланса, пространственного ощущения, плановости. Может определить</w:t>
      </w:r>
      <w:r>
        <w:rPr>
          <w:sz w:val="24"/>
          <w:szCs w:val="24"/>
        </w:rPr>
        <w:t>,</w:t>
      </w:r>
      <w:r w:rsidRPr="00F1657D">
        <w:rPr>
          <w:sz w:val="24"/>
          <w:szCs w:val="24"/>
        </w:rPr>
        <w:t xml:space="preserve"> как и где сделана запись, каким способом, смог описать ее качество. Может описать особые звуковые </w:t>
      </w:r>
      <w:proofErr w:type="gramStart"/>
      <w:r w:rsidRPr="00F1657D">
        <w:rPr>
          <w:sz w:val="24"/>
          <w:szCs w:val="24"/>
        </w:rPr>
        <w:t>решения</w:t>
      </w:r>
      <w:proofErr w:type="gramEnd"/>
      <w:r w:rsidRPr="00F1657D">
        <w:rPr>
          <w:sz w:val="24"/>
          <w:szCs w:val="24"/>
        </w:rPr>
        <w:t xml:space="preserve"> сделанные в данно</w:t>
      </w:r>
      <w:r>
        <w:rPr>
          <w:sz w:val="24"/>
          <w:szCs w:val="24"/>
        </w:rPr>
        <w:t>м</w:t>
      </w:r>
      <w:r w:rsidRPr="00F1657D">
        <w:rPr>
          <w:sz w:val="24"/>
          <w:szCs w:val="24"/>
        </w:rPr>
        <w:t xml:space="preserve"> </w:t>
      </w:r>
      <w:r>
        <w:rPr>
          <w:sz w:val="24"/>
          <w:szCs w:val="24"/>
        </w:rPr>
        <w:t>треке</w:t>
      </w:r>
      <w:r w:rsidRPr="00F1657D">
        <w:rPr>
          <w:sz w:val="24"/>
          <w:szCs w:val="24"/>
        </w:rPr>
        <w:t>.</w:t>
      </w:r>
    </w:p>
    <w:p w14:paraId="1EEA7E5A" w14:textId="77777777" w:rsidR="00F1657D" w:rsidRPr="00F1657D" w:rsidRDefault="00F1657D" w:rsidP="00F1657D">
      <w:pPr>
        <w:ind w:left="-426" w:hanging="141"/>
        <w:contextualSpacing/>
        <w:jc w:val="both"/>
        <w:rPr>
          <w:sz w:val="24"/>
          <w:szCs w:val="24"/>
        </w:rPr>
      </w:pPr>
    </w:p>
    <w:p w14:paraId="215D7739" w14:textId="77777777" w:rsidR="00AB5718" w:rsidRPr="00044D4C" w:rsidRDefault="00AB5718" w:rsidP="008F16EE">
      <w:pPr>
        <w:pStyle w:val="a5"/>
        <w:numPr>
          <w:ilvl w:val="1"/>
          <w:numId w:val="25"/>
        </w:numPr>
        <w:spacing w:after="200" w:line="276" w:lineRule="auto"/>
        <w:ind w:left="0" w:hanging="567"/>
        <w:jc w:val="both"/>
        <w:rPr>
          <w:b/>
          <w:i/>
          <w:iCs/>
          <w:sz w:val="24"/>
          <w:szCs w:val="24"/>
        </w:rPr>
      </w:pPr>
      <w:r w:rsidRPr="00044D4C">
        <w:rPr>
          <w:b/>
          <w:i/>
          <w:iCs/>
          <w:sz w:val="24"/>
          <w:szCs w:val="24"/>
        </w:rPr>
        <w:t>Творческая работа</w:t>
      </w:r>
    </w:p>
    <w:p w14:paraId="19B38ACB" w14:textId="3C5784A7" w:rsidR="00AB5718" w:rsidRPr="00464829" w:rsidRDefault="00AB5718" w:rsidP="00AB5718">
      <w:pPr>
        <w:ind w:left="-567"/>
        <w:contextualSpacing/>
        <w:jc w:val="both"/>
        <w:rPr>
          <w:sz w:val="24"/>
          <w:szCs w:val="24"/>
          <w:shd w:val="clear" w:color="auto" w:fill="FFFFFF"/>
        </w:rPr>
      </w:pPr>
      <w:r w:rsidRPr="00464829">
        <w:rPr>
          <w:sz w:val="24"/>
          <w:szCs w:val="24"/>
          <w:shd w:val="clear" w:color="auto" w:fill="FFFFFF"/>
        </w:rPr>
        <w:t xml:space="preserve">Абитуриент </w:t>
      </w:r>
      <w:r w:rsidRPr="00464829">
        <w:rPr>
          <w:sz w:val="24"/>
          <w:szCs w:val="24"/>
        </w:rPr>
        <w:t xml:space="preserve">высылает на электронную почту </w:t>
      </w:r>
      <w:hyperlink r:id="rId10" w:history="1">
        <w:r w:rsidRPr="00745CC6">
          <w:rPr>
            <w:rStyle w:val="ab"/>
            <w:sz w:val="24"/>
            <w:szCs w:val="24"/>
          </w:rPr>
          <w:t>mzm-zv@yandex.ru</w:t>
        </w:r>
      </w:hyperlink>
      <w:r w:rsidRPr="00464829">
        <w:rPr>
          <w:sz w:val="24"/>
          <w:szCs w:val="24"/>
        </w:rPr>
        <w:t xml:space="preserve">в установленный период времени </w:t>
      </w:r>
      <w:r w:rsidR="00E67B3B">
        <w:rPr>
          <w:sz w:val="24"/>
          <w:szCs w:val="24"/>
        </w:rPr>
        <w:t xml:space="preserve">ссылку </w:t>
      </w:r>
      <w:r w:rsidR="00CC6FCE">
        <w:rPr>
          <w:sz w:val="24"/>
          <w:szCs w:val="24"/>
        </w:rPr>
        <w:t xml:space="preserve">на </w:t>
      </w:r>
      <w:proofErr w:type="gramStart"/>
      <w:r w:rsidR="00CC6FCE">
        <w:rPr>
          <w:sz w:val="24"/>
          <w:szCs w:val="24"/>
        </w:rPr>
        <w:t>папку</w:t>
      </w:r>
      <w:proofErr w:type="gramEnd"/>
      <w:r w:rsidR="00CC6FCE">
        <w:rPr>
          <w:sz w:val="24"/>
          <w:szCs w:val="24"/>
        </w:rPr>
        <w:t xml:space="preserve"> в которой находятся материалы  для оценивания </w:t>
      </w:r>
      <w:r w:rsidR="001B064F" w:rsidRPr="001B064F">
        <w:rPr>
          <w:b/>
          <w:sz w:val="24"/>
          <w:szCs w:val="24"/>
          <w:shd w:val="clear" w:color="auto" w:fill="FFFFFF"/>
        </w:rPr>
        <w:t>САМОСТОЯТЕЛЬНО</w:t>
      </w:r>
      <w:r w:rsidRPr="001B064F">
        <w:rPr>
          <w:b/>
          <w:sz w:val="24"/>
          <w:szCs w:val="24"/>
          <w:shd w:val="clear" w:color="auto" w:fill="FFFFFF"/>
        </w:rPr>
        <w:t xml:space="preserve"> </w:t>
      </w:r>
      <w:r w:rsidRPr="00464829">
        <w:rPr>
          <w:sz w:val="24"/>
          <w:szCs w:val="24"/>
          <w:shd w:val="clear" w:color="auto" w:fill="FFFFFF"/>
        </w:rPr>
        <w:t xml:space="preserve">выполненной творческой работы </w:t>
      </w:r>
      <w:r w:rsidRPr="00464829">
        <w:rPr>
          <w:sz w:val="24"/>
          <w:szCs w:val="24"/>
          <w:u w:val="single"/>
          <w:shd w:val="clear" w:color="auto" w:fill="FFFFFF"/>
        </w:rPr>
        <w:t>одного</w:t>
      </w:r>
      <w:r w:rsidRPr="00464829">
        <w:rPr>
          <w:sz w:val="24"/>
          <w:szCs w:val="24"/>
          <w:shd w:val="clear" w:color="auto" w:fill="FFFFFF"/>
        </w:rPr>
        <w:t xml:space="preserve"> из предложенных видов.</w:t>
      </w:r>
    </w:p>
    <w:p w14:paraId="17E0535B" w14:textId="77777777" w:rsidR="00AB5718" w:rsidRPr="00AA355D" w:rsidRDefault="00AB5718" w:rsidP="00AB5718">
      <w:pPr>
        <w:ind w:left="-567" w:firstLine="567"/>
        <w:rPr>
          <w:b/>
          <w:iCs/>
          <w:sz w:val="24"/>
          <w:szCs w:val="24"/>
          <w:bdr w:val="none" w:sz="0" w:space="0" w:color="auto" w:frame="1"/>
        </w:rPr>
      </w:pPr>
      <w:r w:rsidRPr="00AA355D">
        <w:rPr>
          <w:b/>
          <w:iCs/>
          <w:sz w:val="24"/>
          <w:szCs w:val="24"/>
          <w:bdr w:val="none" w:sz="0" w:space="0" w:color="auto" w:frame="1"/>
        </w:rPr>
        <w:t>Виды работ:</w:t>
      </w:r>
    </w:p>
    <w:p w14:paraId="13EA9A16" w14:textId="77777777" w:rsidR="00AB5718" w:rsidRPr="00464829" w:rsidRDefault="00AB5718" w:rsidP="00AB5718">
      <w:pPr>
        <w:ind w:left="-567"/>
        <w:jc w:val="both"/>
        <w:rPr>
          <w:bCs/>
          <w:sz w:val="24"/>
          <w:szCs w:val="24"/>
          <w:bdr w:val="none" w:sz="0" w:space="0" w:color="auto" w:frame="1"/>
        </w:rPr>
      </w:pPr>
      <w:r w:rsidRPr="00464829">
        <w:rPr>
          <w:bCs/>
          <w:sz w:val="24"/>
          <w:szCs w:val="24"/>
          <w:bdr w:val="none" w:sz="0" w:space="0" w:color="auto" w:frame="1"/>
        </w:rPr>
        <w:t>Аранжировка</w:t>
      </w:r>
    </w:p>
    <w:p w14:paraId="2A25F12B" w14:textId="77777777" w:rsidR="00AB5718" w:rsidRPr="00464829" w:rsidRDefault="00AB5718" w:rsidP="00AB5718">
      <w:pPr>
        <w:ind w:left="-567"/>
        <w:jc w:val="both"/>
        <w:rPr>
          <w:sz w:val="24"/>
          <w:szCs w:val="24"/>
        </w:rPr>
      </w:pPr>
      <w:r w:rsidRPr="00464829">
        <w:rPr>
          <w:bCs/>
          <w:sz w:val="24"/>
          <w:szCs w:val="24"/>
          <w:bdr w:val="none" w:sz="0" w:space="0" w:color="auto" w:frame="1"/>
        </w:rPr>
        <w:t>Электронная музыкальная композиция</w:t>
      </w:r>
    </w:p>
    <w:p w14:paraId="0CA1DAC9" w14:textId="77777777" w:rsidR="00AB5718" w:rsidRPr="00464829" w:rsidRDefault="00AB5718" w:rsidP="00AB5718">
      <w:pPr>
        <w:ind w:left="-567"/>
        <w:jc w:val="both"/>
        <w:rPr>
          <w:rFonts w:ascii="Calibri" w:hAnsi="Calibri"/>
          <w:sz w:val="28"/>
          <w:szCs w:val="28"/>
        </w:rPr>
      </w:pPr>
      <w:r>
        <w:rPr>
          <w:bCs/>
          <w:sz w:val="24"/>
          <w:szCs w:val="24"/>
          <w:bdr w:val="none" w:sz="0" w:space="0" w:color="auto" w:frame="1"/>
        </w:rPr>
        <w:t>Звуко</w:t>
      </w:r>
      <w:r w:rsidRPr="00464829">
        <w:rPr>
          <w:bCs/>
          <w:sz w:val="24"/>
          <w:szCs w:val="24"/>
          <w:bdr w:val="none" w:sz="0" w:space="0" w:color="auto" w:frame="1"/>
        </w:rPr>
        <w:t>вой этюд</w:t>
      </w:r>
    </w:p>
    <w:p w14:paraId="38531488" w14:textId="77777777" w:rsidR="00AB5718" w:rsidRPr="00464829" w:rsidRDefault="00AB5718" w:rsidP="00AB5718">
      <w:pPr>
        <w:ind w:left="-567"/>
        <w:jc w:val="both"/>
        <w:rPr>
          <w:sz w:val="24"/>
          <w:szCs w:val="24"/>
        </w:rPr>
      </w:pPr>
      <w:r w:rsidRPr="00464829">
        <w:rPr>
          <w:bCs/>
          <w:sz w:val="24"/>
          <w:szCs w:val="24"/>
          <w:bdr w:val="none" w:sz="0" w:space="0" w:color="auto" w:frame="1"/>
        </w:rPr>
        <w:t>Звукозапись (концертная или студийная)</w:t>
      </w:r>
    </w:p>
    <w:p w14:paraId="66477221" w14:textId="77777777" w:rsidR="00AB5718" w:rsidRPr="00464829" w:rsidRDefault="00AB5718" w:rsidP="00AB5718">
      <w:pPr>
        <w:ind w:left="-567"/>
        <w:jc w:val="both"/>
        <w:rPr>
          <w:sz w:val="24"/>
          <w:szCs w:val="24"/>
        </w:rPr>
      </w:pPr>
      <w:r w:rsidRPr="00464829">
        <w:rPr>
          <w:bCs/>
          <w:sz w:val="24"/>
          <w:szCs w:val="24"/>
          <w:bdr w:val="none" w:sz="0" w:space="0" w:color="auto" w:frame="1"/>
        </w:rPr>
        <w:t>Озвучивание кино, видео фильма (абитуриент присылает ссылку на видеофайл)</w:t>
      </w:r>
    </w:p>
    <w:p w14:paraId="45350D0A" w14:textId="77777777" w:rsidR="00AA355D" w:rsidRPr="00AA355D" w:rsidRDefault="00AA355D" w:rsidP="00AA355D">
      <w:pPr>
        <w:contextualSpacing/>
        <w:jc w:val="both"/>
        <w:rPr>
          <w:b/>
          <w:sz w:val="24"/>
          <w:szCs w:val="24"/>
        </w:rPr>
      </w:pPr>
      <w:r w:rsidRPr="00AA355D">
        <w:rPr>
          <w:rStyle w:val="ypks7kbdpwfgdykd3qb9"/>
          <w:b/>
          <w:sz w:val="24"/>
          <w:szCs w:val="24"/>
        </w:rPr>
        <w:t>В творческих работах будет оцениваться несколько аспектов</w:t>
      </w:r>
      <w:r w:rsidRPr="00AA355D">
        <w:rPr>
          <w:b/>
          <w:sz w:val="24"/>
          <w:szCs w:val="24"/>
        </w:rPr>
        <w:t xml:space="preserve">: </w:t>
      </w:r>
    </w:p>
    <w:p w14:paraId="1F4204EA" w14:textId="77777777" w:rsidR="00AA355D" w:rsidRDefault="00AA355D" w:rsidP="00AA355D">
      <w:pPr>
        <w:ind w:left="-567"/>
        <w:contextualSpacing/>
        <w:jc w:val="both"/>
        <w:rPr>
          <w:sz w:val="24"/>
          <w:szCs w:val="24"/>
        </w:rPr>
      </w:pPr>
      <w:r w:rsidRPr="007E5043">
        <w:rPr>
          <w:rStyle w:val="ypks7kbdpwfgdykd3qb9"/>
          <w:sz w:val="24"/>
          <w:szCs w:val="24"/>
        </w:rPr>
        <w:t>- техническое соответствие аудиофайла</w:t>
      </w:r>
      <w:r w:rsidRPr="007E5043">
        <w:rPr>
          <w:sz w:val="24"/>
          <w:szCs w:val="24"/>
        </w:rPr>
        <w:t xml:space="preserve">; </w:t>
      </w:r>
    </w:p>
    <w:p w14:paraId="42C33509" w14:textId="77777777" w:rsidR="00AA355D" w:rsidRDefault="00AA355D" w:rsidP="00AA355D">
      <w:pPr>
        <w:ind w:left="-567"/>
        <w:contextualSpacing/>
        <w:jc w:val="both"/>
        <w:rPr>
          <w:sz w:val="24"/>
          <w:szCs w:val="24"/>
        </w:rPr>
      </w:pPr>
      <w:r w:rsidRPr="007E5043">
        <w:rPr>
          <w:sz w:val="24"/>
          <w:szCs w:val="24"/>
        </w:rPr>
        <w:t xml:space="preserve">- </w:t>
      </w:r>
      <w:r w:rsidRPr="007E5043">
        <w:rPr>
          <w:rStyle w:val="ypks7kbdpwfgdykd3qb9"/>
          <w:sz w:val="24"/>
          <w:szCs w:val="24"/>
        </w:rPr>
        <w:t>качество выполненной работы, соответствие выбранному виду работы</w:t>
      </w:r>
      <w:r w:rsidRPr="007E5043">
        <w:rPr>
          <w:sz w:val="24"/>
          <w:szCs w:val="24"/>
        </w:rPr>
        <w:t xml:space="preserve">; </w:t>
      </w:r>
    </w:p>
    <w:p w14:paraId="55D684AB" w14:textId="77777777" w:rsidR="00AA355D" w:rsidRDefault="00AA355D" w:rsidP="00AA355D">
      <w:pPr>
        <w:ind w:left="-567"/>
        <w:contextualSpacing/>
        <w:jc w:val="both"/>
        <w:rPr>
          <w:sz w:val="24"/>
          <w:szCs w:val="24"/>
        </w:rPr>
      </w:pPr>
      <w:r w:rsidRPr="007E5043">
        <w:rPr>
          <w:rStyle w:val="ypks7kbdpwfgdykd3qb9"/>
          <w:sz w:val="24"/>
          <w:szCs w:val="24"/>
        </w:rPr>
        <w:t>- творческий подход</w:t>
      </w:r>
      <w:r w:rsidRPr="007E5043">
        <w:rPr>
          <w:sz w:val="24"/>
          <w:szCs w:val="24"/>
        </w:rPr>
        <w:t xml:space="preserve">; </w:t>
      </w:r>
    </w:p>
    <w:p w14:paraId="21AC6B44" w14:textId="77777777" w:rsidR="00AA355D" w:rsidRDefault="00AA355D" w:rsidP="00AA355D">
      <w:pPr>
        <w:ind w:left="-567"/>
        <w:contextualSpacing/>
        <w:jc w:val="both"/>
        <w:rPr>
          <w:sz w:val="24"/>
          <w:szCs w:val="24"/>
        </w:rPr>
      </w:pPr>
      <w:r w:rsidRPr="007E5043">
        <w:rPr>
          <w:rStyle w:val="ypks7kbdpwfgdykd3qb9"/>
          <w:sz w:val="24"/>
          <w:szCs w:val="24"/>
        </w:rPr>
        <w:t>-</w:t>
      </w:r>
      <w:r w:rsidRPr="007E5043">
        <w:rPr>
          <w:sz w:val="24"/>
          <w:szCs w:val="24"/>
        </w:rPr>
        <w:t xml:space="preserve"> </w:t>
      </w:r>
      <w:r w:rsidRPr="007E5043">
        <w:rPr>
          <w:rStyle w:val="ypks7kbdpwfgdykd3qb9"/>
          <w:sz w:val="24"/>
          <w:szCs w:val="24"/>
        </w:rPr>
        <w:t>пояснительная</w:t>
      </w:r>
      <w:r w:rsidRPr="007E5043">
        <w:rPr>
          <w:sz w:val="24"/>
          <w:szCs w:val="24"/>
        </w:rPr>
        <w:t xml:space="preserve"> </w:t>
      </w:r>
      <w:r w:rsidRPr="007E5043">
        <w:rPr>
          <w:rStyle w:val="ypks7kbdpwfgdykd3qb9"/>
          <w:sz w:val="24"/>
          <w:szCs w:val="24"/>
        </w:rPr>
        <w:t>записка</w:t>
      </w:r>
      <w:r w:rsidRPr="007E5043">
        <w:rPr>
          <w:sz w:val="24"/>
          <w:szCs w:val="24"/>
        </w:rPr>
        <w:t xml:space="preserve"> </w:t>
      </w:r>
      <w:r w:rsidRPr="007E5043">
        <w:rPr>
          <w:rStyle w:val="ypks7kbdpwfgdykd3qb9"/>
          <w:sz w:val="24"/>
          <w:szCs w:val="24"/>
        </w:rPr>
        <w:t>в</w:t>
      </w:r>
      <w:r w:rsidRPr="007E5043">
        <w:rPr>
          <w:sz w:val="24"/>
          <w:szCs w:val="24"/>
        </w:rPr>
        <w:t xml:space="preserve"> </w:t>
      </w:r>
      <w:r w:rsidRPr="007E5043">
        <w:rPr>
          <w:rStyle w:val="ypks7kbdpwfgdykd3qb9"/>
          <w:sz w:val="24"/>
          <w:szCs w:val="24"/>
        </w:rPr>
        <w:t>формате</w:t>
      </w:r>
      <w:r w:rsidRPr="007E5043">
        <w:rPr>
          <w:sz w:val="24"/>
          <w:szCs w:val="24"/>
        </w:rPr>
        <w:t xml:space="preserve"> </w:t>
      </w:r>
      <w:proofErr w:type="spellStart"/>
      <w:r w:rsidRPr="007E5043">
        <w:rPr>
          <w:rStyle w:val="ypks7kbdpwfgdykd3qb9"/>
          <w:sz w:val="24"/>
          <w:szCs w:val="24"/>
        </w:rPr>
        <w:t>docx</w:t>
      </w:r>
      <w:proofErr w:type="spellEnd"/>
      <w:r w:rsidRPr="007E5043">
        <w:rPr>
          <w:sz w:val="24"/>
          <w:szCs w:val="24"/>
        </w:rPr>
        <w:t xml:space="preserve">; </w:t>
      </w:r>
    </w:p>
    <w:p w14:paraId="6E9BCCB1" w14:textId="77777777" w:rsidR="00AA355D" w:rsidRDefault="00AA355D" w:rsidP="00AA355D">
      <w:pPr>
        <w:ind w:left="-567"/>
        <w:contextualSpacing/>
        <w:jc w:val="both"/>
        <w:rPr>
          <w:sz w:val="24"/>
          <w:szCs w:val="24"/>
        </w:rPr>
      </w:pPr>
      <w:r>
        <w:rPr>
          <w:rStyle w:val="ypks7kbdpwfgdykd3qb9"/>
          <w:sz w:val="24"/>
          <w:szCs w:val="24"/>
        </w:rPr>
        <w:t xml:space="preserve">- </w:t>
      </w:r>
      <w:r w:rsidRPr="007E5043">
        <w:rPr>
          <w:rStyle w:val="ypks7kbdpwfgdykd3qb9"/>
          <w:sz w:val="24"/>
          <w:szCs w:val="24"/>
        </w:rPr>
        <w:t>корректно названные файлы (</w:t>
      </w:r>
      <w:proofErr w:type="spellStart"/>
      <w:r w:rsidRPr="007E5043">
        <w:rPr>
          <w:rStyle w:val="ypks7kbdpwfgdykd3qb9"/>
          <w:sz w:val="24"/>
          <w:szCs w:val="24"/>
        </w:rPr>
        <w:t>ФИО_МЗМ_вид</w:t>
      </w:r>
      <w:proofErr w:type="spellEnd"/>
      <w:r w:rsidRPr="007E5043">
        <w:rPr>
          <w:rStyle w:val="ypks7kbdpwfgdykd3qb9"/>
          <w:sz w:val="24"/>
          <w:szCs w:val="24"/>
        </w:rPr>
        <w:t xml:space="preserve"> творческой </w:t>
      </w:r>
      <w:proofErr w:type="spellStart"/>
      <w:r w:rsidRPr="007E5043">
        <w:rPr>
          <w:rStyle w:val="ypks7kbdpwfgdykd3qb9"/>
          <w:sz w:val="24"/>
          <w:szCs w:val="24"/>
        </w:rPr>
        <w:t>работы_название</w:t>
      </w:r>
      <w:proofErr w:type="spellEnd"/>
      <w:r w:rsidRPr="007E5043">
        <w:rPr>
          <w:rStyle w:val="ypks7kbdpwfgdykd3qb9"/>
          <w:sz w:val="24"/>
          <w:szCs w:val="24"/>
        </w:rPr>
        <w:t xml:space="preserve"> работы)</w:t>
      </w:r>
      <w:r w:rsidRPr="007E5043">
        <w:rPr>
          <w:sz w:val="24"/>
          <w:szCs w:val="24"/>
        </w:rPr>
        <w:t xml:space="preserve"> </w:t>
      </w:r>
    </w:p>
    <w:p w14:paraId="6A089CF5" w14:textId="77777777" w:rsidR="00AA355D" w:rsidRDefault="00AA355D" w:rsidP="00AA355D">
      <w:pPr>
        <w:ind w:left="-567"/>
        <w:contextualSpacing/>
        <w:jc w:val="both"/>
        <w:rPr>
          <w:sz w:val="24"/>
          <w:szCs w:val="24"/>
        </w:rPr>
      </w:pPr>
      <w:r w:rsidRPr="007E5043">
        <w:rPr>
          <w:rStyle w:val="ypks7kbdpwfgdykd3qb9"/>
          <w:sz w:val="24"/>
          <w:szCs w:val="24"/>
        </w:rPr>
        <w:t>Пример: Иванов Иван Иванович_М3М_Озвучивание видео_Полет</w:t>
      </w:r>
      <w:r w:rsidRPr="007E5043">
        <w:rPr>
          <w:sz w:val="24"/>
          <w:szCs w:val="24"/>
        </w:rPr>
        <w:t xml:space="preserve"> </w:t>
      </w:r>
    </w:p>
    <w:p w14:paraId="3385E01B" w14:textId="10D16EA9" w:rsidR="00AA355D" w:rsidRPr="00AA355D" w:rsidRDefault="00AA355D" w:rsidP="00AA355D">
      <w:pPr>
        <w:ind w:left="-567"/>
        <w:contextualSpacing/>
        <w:jc w:val="both"/>
        <w:rPr>
          <w:b/>
          <w:sz w:val="24"/>
          <w:szCs w:val="24"/>
        </w:rPr>
      </w:pPr>
      <w:r w:rsidRPr="00AA355D">
        <w:rPr>
          <w:rStyle w:val="ypks7kbdpwfgdykd3qb9"/>
          <w:b/>
          <w:sz w:val="24"/>
          <w:szCs w:val="24"/>
        </w:rPr>
        <w:t>Технические параметры творческих работ должны быть такими</w:t>
      </w:r>
      <w:r w:rsidRPr="00AA355D">
        <w:rPr>
          <w:b/>
          <w:sz w:val="24"/>
          <w:szCs w:val="24"/>
        </w:rPr>
        <w:t xml:space="preserve">: </w:t>
      </w:r>
    </w:p>
    <w:p w14:paraId="31F34B32" w14:textId="0502E099" w:rsidR="00AA355D" w:rsidRPr="007E5043" w:rsidRDefault="00AA355D" w:rsidP="00AA355D">
      <w:pPr>
        <w:pStyle w:val="a5"/>
        <w:numPr>
          <w:ilvl w:val="0"/>
          <w:numId w:val="36"/>
        </w:numPr>
        <w:jc w:val="both"/>
        <w:rPr>
          <w:rStyle w:val="ypks7kbdpwfgdykd3qb9"/>
          <w:sz w:val="24"/>
          <w:szCs w:val="24"/>
        </w:rPr>
      </w:pPr>
      <w:r w:rsidRPr="007E5043">
        <w:rPr>
          <w:rStyle w:val="ypks7kbdpwfgdykd3qb9"/>
          <w:sz w:val="24"/>
          <w:szCs w:val="24"/>
        </w:rPr>
        <w:t xml:space="preserve">Формат аудио: </w:t>
      </w:r>
      <w:r>
        <w:rPr>
          <w:rStyle w:val="ypks7kbdpwfgdykd3qb9"/>
          <w:sz w:val="24"/>
          <w:szCs w:val="24"/>
        </w:rPr>
        <w:t>.</w:t>
      </w:r>
      <w:proofErr w:type="spellStart"/>
      <w:r w:rsidRPr="007E5043">
        <w:rPr>
          <w:rStyle w:val="ypks7kbdpwfgdykd3qb9"/>
          <w:sz w:val="24"/>
          <w:szCs w:val="24"/>
        </w:rPr>
        <w:t>Wave</w:t>
      </w:r>
      <w:proofErr w:type="spellEnd"/>
      <w:r w:rsidRPr="007E5043">
        <w:rPr>
          <w:rStyle w:val="ypks7kbdpwfgdykd3qb9"/>
          <w:sz w:val="24"/>
          <w:szCs w:val="24"/>
        </w:rPr>
        <w:t xml:space="preserve"> (.WAV), 44100 </w:t>
      </w:r>
      <w:proofErr w:type="spellStart"/>
      <w:r w:rsidRPr="007E5043">
        <w:rPr>
          <w:rStyle w:val="ypks7kbdpwfgdykd3qb9"/>
          <w:sz w:val="24"/>
          <w:szCs w:val="24"/>
        </w:rPr>
        <w:t>Hz</w:t>
      </w:r>
      <w:proofErr w:type="spellEnd"/>
      <w:r w:rsidRPr="007E5043">
        <w:rPr>
          <w:rStyle w:val="ypks7kbdpwfgdykd3qb9"/>
          <w:sz w:val="24"/>
          <w:szCs w:val="24"/>
        </w:rPr>
        <w:t xml:space="preserve">, 24 </w:t>
      </w:r>
      <w:proofErr w:type="spellStart"/>
      <w:r w:rsidRPr="007E5043">
        <w:rPr>
          <w:rStyle w:val="ypks7kbdpwfgdykd3qb9"/>
          <w:sz w:val="24"/>
          <w:szCs w:val="24"/>
        </w:rPr>
        <w:t>bit</w:t>
      </w:r>
      <w:proofErr w:type="spellEnd"/>
      <w:r w:rsidRPr="007E5043">
        <w:rPr>
          <w:rStyle w:val="ypks7kbdpwfgdykd3qb9"/>
          <w:sz w:val="24"/>
          <w:szCs w:val="24"/>
        </w:rPr>
        <w:t>,</w:t>
      </w:r>
    </w:p>
    <w:p w14:paraId="5D987968" w14:textId="77777777" w:rsidR="00AA355D" w:rsidRPr="007E5043" w:rsidRDefault="00AA355D" w:rsidP="00AA355D">
      <w:pPr>
        <w:pStyle w:val="a5"/>
        <w:numPr>
          <w:ilvl w:val="0"/>
          <w:numId w:val="36"/>
        </w:numPr>
        <w:jc w:val="both"/>
        <w:rPr>
          <w:rStyle w:val="ypks7kbdpwfgdykd3qb9"/>
          <w:sz w:val="24"/>
          <w:szCs w:val="24"/>
        </w:rPr>
      </w:pPr>
      <w:r w:rsidRPr="007E5043">
        <w:rPr>
          <w:rStyle w:val="ypks7kbdpwfgdykd3qb9"/>
          <w:sz w:val="24"/>
          <w:szCs w:val="24"/>
        </w:rPr>
        <w:t xml:space="preserve">Формат видео: .MOV, параметры аудио 48000 </w:t>
      </w:r>
      <w:proofErr w:type="spellStart"/>
      <w:r w:rsidRPr="007E5043">
        <w:rPr>
          <w:rStyle w:val="ypks7kbdpwfgdykd3qb9"/>
          <w:sz w:val="24"/>
          <w:szCs w:val="24"/>
        </w:rPr>
        <w:t>Hz</w:t>
      </w:r>
      <w:proofErr w:type="spellEnd"/>
      <w:r w:rsidRPr="007E5043">
        <w:rPr>
          <w:rStyle w:val="ypks7kbdpwfgdykd3qb9"/>
          <w:sz w:val="24"/>
          <w:szCs w:val="24"/>
        </w:rPr>
        <w:t xml:space="preserve">, 24 </w:t>
      </w:r>
      <w:proofErr w:type="spellStart"/>
      <w:r w:rsidRPr="007E5043">
        <w:rPr>
          <w:rStyle w:val="ypks7kbdpwfgdykd3qb9"/>
          <w:sz w:val="24"/>
          <w:szCs w:val="24"/>
        </w:rPr>
        <w:t>bit</w:t>
      </w:r>
      <w:proofErr w:type="spellEnd"/>
    </w:p>
    <w:p w14:paraId="3D76661F" w14:textId="77777777" w:rsidR="00AA355D" w:rsidRPr="007E5043" w:rsidRDefault="00AA355D" w:rsidP="00AA355D">
      <w:pPr>
        <w:pStyle w:val="a5"/>
        <w:numPr>
          <w:ilvl w:val="0"/>
          <w:numId w:val="36"/>
        </w:numPr>
        <w:jc w:val="both"/>
        <w:rPr>
          <w:rStyle w:val="ypks7kbdpwfgdykd3qb9"/>
          <w:sz w:val="24"/>
          <w:szCs w:val="24"/>
        </w:rPr>
      </w:pPr>
      <w:r w:rsidRPr="007E5043">
        <w:rPr>
          <w:rStyle w:val="ypks7kbdpwfgdykd3qb9"/>
          <w:sz w:val="24"/>
          <w:szCs w:val="24"/>
        </w:rPr>
        <w:t>Приемлемая для прослушивания громкость: от -14 LUFS до -7 LUFS в зависимости от жанра музыкального материала.</w:t>
      </w:r>
    </w:p>
    <w:p w14:paraId="023876DA" w14:textId="77777777" w:rsidR="00AA355D" w:rsidRDefault="00AA355D" w:rsidP="00AA355D">
      <w:pPr>
        <w:pStyle w:val="a5"/>
        <w:numPr>
          <w:ilvl w:val="0"/>
          <w:numId w:val="36"/>
        </w:numPr>
        <w:jc w:val="both"/>
        <w:rPr>
          <w:rStyle w:val="ypks7kbdpwfgdykd3qb9"/>
          <w:sz w:val="24"/>
          <w:szCs w:val="24"/>
        </w:rPr>
      </w:pPr>
      <w:r w:rsidRPr="007E5043">
        <w:rPr>
          <w:rStyle w:val="ypks7kbdpwfgdykd3qb9"/>
          <w:sz w:val="24"/>
          <w:szCs w:val="24"/>
        </w:rPr>
        <w:t>Работа должна быть выполнена без явных цифровых искажений.</w:t>
      </w:r>
    </w:p>
    <w:p w14:paraId="4B343687" w14:textId="77777777" w:rsidR="00AA355D" w:rsidRPr="007E5043" w:rsidRDefault="00AA355D" w:rsidP="00AA355D">
      <w:pPr>
        <w:pStyle w:val="a5"/>
        <w:numPr>
          <w:ilvl w:val="0"/>
          <w:numId w:val="36"/>
        </w:numPr>
        <w:jc w:val="both"/>
        <w:rPr>
          <w:rStyle w:val="ypks7kbdpwfgdykd3qb9"/>
          <w:sz w:val="24"/>
          <w:szCs w:val="24"/>
        </w:rPr>
      </w:pPr>
      <w:r w:rsidRPr="007E5043">
        <w:rPr>
          <w:rStyle w:val="ypks7kbdpwfgdykd3qb9"/>
          <w:sz w:val="24"/>
          <w:szCs w:val="24"/>
        </w:rPr>
        <w:t>Хронометраж аудио и видеофайлов должен соответствовать тому, что указано ниже:</w:t>
      </w:r>
    </w:p>
    <w:p w14:paraId="2D1CAEC4" w14:textId="77777777" w:rsidR="00AA355D" w:rsidRPr="007E5043" w:rsidRDefault="00AA355D" w:rsidP="00AA355D">
      <w:pPr>
        <w:jc w:val="both"/>
        <w:rPr>
          <w:rStyle w:val="ypks7kbdpwfgdykd3qb9"/>
          <w:sz w:val="24"/>
          <w:szCs w:val="24"/>
        </w:rPr>
      </w:pPr>
      <w:r>
        <w:rPr>
          <w:rStyle w:val="ypks7kbdpwfgdykd3qb9"/>
          <w:sz w:val="24"/>
          <w:szCs w:val="24"/>
        </w:rPr>
        <w:t xml:space="preserve">- </w:t>
      </w:r>
      <w:r w:rsidRPr="007E5043">
        <w:rPr>
          <w:rStyle w:val="ypks7kbdpwfgdykd3qb9"/>
          <w:sz w:val="24"/>
          <w:szCs w:val="24"/>
        </w:rPr>
        <w:t>Звукозапись - от 2 до 5 минут</w:t>
      </w:r>
    </w:p>
    <w:p w14:paraId="406957E4" w14:textId="77777777" w:rsidR="00AA355D" w:rsidRPr="007E5043" w:rsidRDefault="00AA355D" w:rsidP="00AA355D">
      <w:pPr>
        <w:jc w:val="both"/>
        <w:rPr>
          <w:rStyle w:val="ypks7kbdpwfgdykd3qb9"/>
          <w:sz w:val="24"/>
          <w:szCs w:val="24"/>
        </w:rPr>
      </w:pPr>
      <w:r>
        <w:rPr>
          <w:rStyle w:val="ypks7kbdpwfgdykd3qb9"/>
          <w:sz w:val="24"/>
          <w:szCs w:val="24"/>
        </w:rPr>
        <w:t xml:space="preserve">- </w:t>
      </w:r>
      <w:r w:rsidRPr="007E5043">
        <w:rPr>
          <w:rStyle w:val="ypks7kbdpwfgdykd3qb9"/>
          <w:sz w:val="24"/>
          <w:szCs w:val="24"/>
        </w:rPr>
        <w:t>Озвучивание видео - от 2 до 4 минут</w:t>
      </w:r>
    </w:p>
    <w:p w14:paraId="245D92A2" w14:textId="77777777" w:rsidR="00AA355D" w:rsidRPr="007E5043" w:rsidRDefault="00AA355D" w:rsidP="00AA355D">
      <w:pPr>
        <w:jc w:val="both"/>
        <w:rPr>
          <w:rStyle w:val="ypks7kbdpwfgdykd3qb9"/>
          <w:sz w:val="24"/>
          <w:szCs w:val="24"/>
        </w:rPr>
      </w:pPr>
      <w:r>
        <w:rPr>
          <w:rStyle w:val="ypks7kbdpwfgdykd3qb9"/>
          <w:sz w:val="24"/>
          <w:szCs w:val="24"/>
        </w:rPr>
        <w:t xml:space="preserve">- </w:t>
      </w:r>
      <w:r w:rsidRPr="007E5043">
        <w:rPr>
          <w:rStyle w:val="ypks7kbdpwfgdykd3qb9"/>
          <w:sz w:val="24"/>
          <w:szCs w:val="24"/>
        </w:rPr>
        <w:t>Композиция - от 2:30 до 3:30</w:t>
      </w:r>
    </w:p>
    <w:p w14:paraId="34CF0B4C" w14:textId="77777777" w:rsidR="00AA355D" w:rsidRPr="007E5043" w:rsidRDefault="00AA355D" w:rsidP="00AA355D">
      <w:pPr>
        <w:jc w:val="both"/>
        <w:rPr>
          <w:rStyle w:val="ypks7kbdpwfgdykd3qb9"/>
          <w:sz w:val="24"/>
          <w:szCs w:val="24"/>
        </w:rPr>
      </w:pPr>
      <w:r>
        <w:rPr>
          <w:rStyle w:val="ypks7kbdpwfgdykd3qb9"/>
          <w:sz w:val="24"/>
          <w:szCs w:val="24"/>
        </w:rPr>
        <w:t xml:space="preserve">- </w:t>
      </w:r>
      <w:r w:rsidRPr="007E5043">
        <w:rPr>
          <w:rStyle w:val="ypks7kbdpwfgdykd3qb9"/>
          <w:sz w:val="24"/>
          <w:szCs w:val="24"/>
        </w:rPr>
        <w:t>Аранжировка - от 2:30 до 3:30</w:t>
      </w:r>
    </w:p>
    <w:p w14:paraId="05F1302A" w14:textId="77777777" w:rsidR="00AA355D" w:rsidRPr="007E5043" w:rsidRDefault="00AA355D" w:rsidP="00AA355D">
      <w:pPr>
        <w:jc w:val="both"/>
        <w:rPr>
          <w:rStyle w:val="ypks7kbdpwfgdykd3qb9"/>
          <w:sz w:val="24"/>
          <w:szCs w:val="24"/>
        </w:rPr>
      </w:pPr>
      <w:r>
        <w:rPr>
          <w:rStyle w:val="ypks7kbdpwfgdykd3qb9"/>
          <w:sz w:val="24"/>
          <w:szCs w:val="24"/>
        </w:rPr>
        <w:lastRenderedPageBreak/>
        <w:t xml:space="preserve">- </w:t>
      </w:r>
      <w:r w:rsidRPr="007E5043">
        <w:rPr>
          <w:rStyle w:val="ypks7kbdpwfgdykd3qb9"/>
          <w:sz w:val="24"/>
          <w:szCs w:val="24"/>
        </w:rPr>
        <w:t>Звуковой этюд - от 2 до 3 минут</w:t>
      </w:r>
    </w:p>
    <w:p w14:paraId="083EA805" w14:textId="77777777" w:rsidR="00AA355D" w:rsidRDefault="00AA355D" w:rsidP="00AB5718">
      <w:pPr>
        <w:ind w:left="-567" w:firstLine="709"/>
        <w:jc w:val="both"/>
        <w:rPr>
          <w:sz w:val="24"/>
          <w:szCs w:val="24"/>
          <w:shd w:val="clear" w:color="auto" w:fill="FFFFFF"/>
        </w:rPr>
      </w:pPr>
    </w:p>
    <w:p w14:paraId="5DF25C30" w14:textId="677A4A2E" w:rsidR="00AB5718" w:rsidRPr="00464829" w:rsidRDefault="00AB5718" w:rsidP="00AB5718">
      <w:pPr>
        <w:ind w:left="-567" w:firstLine="709"/>
        <w:jc w:val="both"/>
        <w:rPr>
          <w:sz w:val="24"/>
          <w:szCs w:val="24"/>
          <w:shd w:val="clear" w:color="auto" w:fill="FFFFFF"/>
        </w:rPr>
      </w:pPr>
      <w:r w:rsidRPr="00464829">
        <w:rPr>
          <w:sz w:val="24"/>
          <w:szCs w:val="24"/>
          <w:shd w:val="clear" w:color="auto" w:fill="FFFFFF"/>
        </w:rPr>
        <w:t>Также</w:t>
      </w:r>
      <w:r w:rsidR="00AA355D">
        <w:rPr>
          <w:sz w:val="24"/>
          <w:szCs w:val="24"/>
          <w:shd w:val="clear" w:color="auto" w:fill="FFFFFF"/>
        </w:rPr>
        <w:t xml:space="preserve"> в пояснительной записке</w:t>
      </w:r>
      <w:r w:rsidRPr="00464829">
        <w:rPr>
          <w:sz w:val="24"/>
          <w:szCs w:val="24"/>
          <w:shd w:val="clear" w:color="auto" w:fill="FFFFFF"/>
        </w:rPr>
        <w:t xml:space="preserve"> </w:t>
      </w:r>
      <w:r w:rsidRPr="00464829">
        <w:rPr>
          <w:b/>
          <w:sz w:val="24"/>
          <w:szCs w:val="24"/>
          <w:shd w:val="clear" w:color="auto" w:fill="FFFFFF"/>
        </w:rPr>
        <w:t>необходимо описать алгоритм </w:t>
      </w:r>
      <w:r w:rsidRPr="00464829">
        <w:rPr>
          <w:b/>
          <w:sz w:val="24"/>
          <w:szCs w:val="24"/>
          <w:bdr w:val="none" w:sz="0" w:space="0" w:color="auto" w:frame="1"/>
          <w:shd w:val="clear" w:color="auto" w:fill="FFFFFF"/>
        </w:rPr>
        <w:t>выполнения</w:t>
      </w:r>
      <w:r w:rsidRPr="00464829">
        <w:rPr>
          <w:sz w:val="24"/>
          <w:szCs w:val="24"/>
          <w:bdr w:val="none" w:sz="0" w:space="0" w:color="auto" w:frame="1"/>
          <w:shd w:val="clear" w:color="auto" w:fill="FFFFFF"/>
        </w:rPr>
        <w:t xml:space="preserve"> творческой работы</w:t>
      </w:r>
      <w:r w:rsidRPr="00464829">
        <w:rPr>
          <w:sz w:val="24"/>
          <w:szCs w:val="24"/>
          <w:shd w:val="clear" w:color="auto" w:fill="FFFFFF"/>
        </w:rPr>
        <w:t xml:space="preserve"> и </w:t>
      </w:r>
      <w:r>
        <w:rPr>
          <w:sz w:val="24"/>
          <w:szCs w:val="24"/>
          <w:shd w:val="clear" w:color="auto" w:fill="FFFFFF"/>
        </w:rPr>
        <w:t xml:space="preserve">указать </w:t>
      </w:r>
      <w:r w:rsidRPr="00464829">
        <w:rPr>
          <w:sz w:val="24"/>
          <w:szCs w:val="24"/>
          <w:shd w:val="clear" w:color="auto" w:fill="FFFFFF"/>
        </w:rPr>
        <w:t>комплекс использованного оборудования.</w:t>
      </w:r>
    </w:p>
    <w:p w14:paraId="5AF712F2" w14:textId="77777777" w:rsidR="007E5043" w:rsidRDefault="007E5043" w:rsidP="00AB5718">
      <w:pPr>
        <w:ind w:left="-567"/>
        <w:contextualSpacing/>
        <w:jc w:val="both"/>
        <w:rPr>
          <w:sz w:val="24"/>
          <w:szCs w:val="24"/>
        </w:rPr>
      </w:pPr>
      <w:r w:rsidRPr="007E5043">
        <w:rPr>
          <w:rStyle w:val="ypks7kbdpwfgdykd3qb9"/>
          <w:sz w:val="24"/>
          <w:szCs w:val="24"/>
        </w:rPr>
        <w:t>В пояснительной записке важно указать ФИО абитуриента в начале повествования.</w:t>
      </w:r>
      <w:r w:rsidRPr="007E5043">
        <w:rPr>
          <w:sz w:val="24"/>
          <w:szCs w:val="24"/>
        </w:rPr>
        <w:t xml:space="preserve"> </w:t>
      </w:r>
    </w:p>
    <w:p w14:paraId="58EF0272" w14:textId="77777777" w:rsidR="007E5043" w:rsidRPr="00AA355D" w:rsidRDefault="007E5043" w:rsidP="00AB5718">
      <w:pPr>
        <w:ind w:left="-567"/>
        <w:contextualSpacing/>
        <w:jc w:val="both"/>
        <w:rPr>
          <w:rStyle w:val="ypks7kbdpwfgdykd3qb9"/>
          <w:b/>
          <w:sz w:val="24"/>
          <w:szCs w:val="24"/>
        </w:rPr>
      </w:pPr>
      <w:r w:rsidRPr="00AA355D">
        <w:rPr>
          <w:rStyle w:val="ypks7kbdpwfgdykd3qb9"/>
          <w:b/>
          <w:sz w:val="24"/>
          <w:szCs w:val="24"/>
        </w:rPr>
        <w:t>Будут оцениваться:</w:t>
      </w:r>
    </w:p>
    <w:p w14:paraId="044F9C27" w14:textId="77777777" w:rsidR="007E5043" w:rsidRDefault="007E5043" w:rsidP="00AB5718">
      <w:pPr>
        <w:ind w:left="-567"/>
        <w:contextualSpacing/>
        <w:jc w:val="both"/>
        <w:rPr>
          <w:rStyle w:val="ypks7kbdpwfgdykd3qb9"/>
          <w:sz w:val="24"/>
          <w:szCs w:val="24"/>
        </w:rPr>
      </w:pPr>
      <w:r>
        <w:rPr>
          <w:rStyle w:val="ypks7kbdpwfgdykd3qb9"/>
          <w:sz w:val="24"/>
          <w:szCs w:val="24"/>
        </w:rPr>
        <w:t>- л</w:t>
      </w:r>
      <w:r w:rsidRPr="007E5043">
        <w:rPr>
          <w:rStyle w:val="ypks7kbdpwfgdykd3qb9"/>
          <w:sz w:val="24"/>
          <w:szCs w:val="24"/>
        </w:rPr>
        <w:t xml:space="preserve">огика и стиль изложения процесса работы; </w:t>
      </w:r>
    </w:p>
    <w:p w14:paraId="34A45A2B" w14:textId="77777777" w:rsidR="007E5043" w:rsidRDefault="007E5043" w:rsidP="00AB5718">
      <w:pPr>
        <w:ind w:left="-567"/>
        <w:contextualSpacing/>
        <w:jc w:val="both"/>
        <w:rPr>
          <w:rStyle w:val="ypks7kbdpwfgdykd3qb9"/>
          <w:sz w:val="24"/>
          <w:szCs w:val="24"/>
        </w:rPr>
      </w:pPr>
      <w:r>
        <w:rPr>
          <w:rStyle w:val="ypks7kbdpwfgdykd3qb9"/>
          <w:sz w:val="24"/>
          <w:szCs w:val="24"/>
        </w:rPr>
        <w:t xml:space="preserve">- </w:t>
      </w:r>
      <w:r w:rsidRPr="007E5043">
        <w:rPr>
          <w:rStyle w:val="ypks7kbdpwfgdykd3qb9"/>
          <w:sz w:val="24"/>
          <w:szCs w:val="24"/>
        </w:rPr>
        <w:t>наличие</w:t>
      </w:r>
      <w:r w:rsidRPr="007E5043">
        <w:rPr>
          <w:sz w:val="24"/>
          <w:szCs w:val="24"/>
        </w:rPr>
        <w:t xml:space="preserve"> </w:t>
      </w:r>
      <w:r w:rsidRPr="007E5043">
        <w:rPr>
          <w:rStyle w:val="ypks7kbdpwfgdykd3qb9"/>
          <w:sz w:val="24"/>
          <w:szCs w:val="24"/>
        </w:rPr>
        <w:t xml:space="preserve">скриншотов; </w:t>
      </w:r>
    </w:p>
    <w:p w14:paraId="2B1E49A8" w14:textId="77777777" w:rsidR="007E5043" w:rsidRDefault="007E5043" w:rsidP="00AB5718">
      <w:pPr>
        <w:ind w:left="-567"/>
        <w:contextualSpacing/>
        <w:jc w:val="both"/>
        <w:rPr>
          <w:sz w:val="24"/>
          <w:szCs w:val="24"/>
        </w:rPr>
      </w:pPr>
      <w:r>
        <w:rPr>
          <w:rStyle w:val="ypks7kbdpwfgdykd3qb9"/>
          <w:sz w:val="24"/>
          <w:szCs w:val="24"/>
        </w:rPr>
        <w:t xml:space="preserve">- </w:t>
      </w:r>
      <w:r w:rsidRPr="007E5043">
        <w:rPr>
          <w:rStyle w:val="ypks7kbdpwfgdykd3qb9"/>
          <w:sz w:val="24"/>
          <w:szCs w:val="24"/>
        </w:rPr>
        <w:t>оформление внешнего вида документа.</w:t>
      </w:r>
      <w:r w:rsidRPr="007E5043">
        <w:rPr>
          <w:sz w:val="24"/>
          <w:szCs w:val="24"/>
        </w:rPr>
        <w:t xml:space="preserve"> </w:t>
      </w:r>
    </w:p>
    <w:p w14:paraId="689A0EED" w14:textId="77777777" w:rsidR="00E67B3B" w:rsidRDefault="00E67B3B" w:rsidP="00AB5718">
      <w:pPr>
        <w:ind w:left="-567"/>
        <w:contextualSpacing/>
        <w:jc w:val="both"/>
        <w:rPr>
          <w:sz w:val="24"/>
          <w:szCs w:val="24"/>
        </w:rPr>
      </w:pPr>
    </w:p>
    <w:p w14:paraId="74346A36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В каждой творческой работе оцениваются разные аспекты работы звукорежиссера, а именно:</w:t>
      </w:r>
    </w:p>
    <w:p w14:paraId="14AF4CD2" w14:textId="77777777" w:rsidR="00E67B3B" w:rsidRPr="00E67B3B" w:rsidRDefault="00E67B3B" w:rsidP="00E67B3B">
      <w:pPr>
        <w:ind w:left="-567"/>
        <w:contextualSpacing/>
        <w:jc w:val="both"/>
        <w:rPr>
          <w:b/>
          <w:sz w:val="24"/>
          <w:szCs w:val="24"/>
        </w:rPr>
      </w:pPr>
      <w:r w:rsidRPr="00E67B3B">
        <w:rPr>
          <w:b/>
          <w:sz w:val="24"/>
          <w:szCs w:val="24"/>
        </w:rPr>
        <w:t>1. Звукозапись.</w:t>
      </w:r>
    </w:p>
    <w:p w14:paraId="2422CF56" w14:textId="77777777" w:rsidR="00E67B3B" w:rsidRPr="00E67B3B" w:rsidRDefault="00E67B3B" w:rsidP="001C3559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Качественное выполнение звукозаписи, без помех и искажений и без исполнительских неточностей.</w:t>
      </w:r>
    </w:p>
    <w:p w14:paraId="6678CED0" w14:textId="770101BA" w:rsidR="00E67B3B" w:rsidRPr="00E67B3B" w:rsidRDefault="00E67B3B" w:rsidP="001C3559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Также здесь оценивается сведение и интересные решения, принятые в процессе звукозаписи (интересная постановка микрофонов, устранение проблем проникновений в микрофоны)</w:t>
      </w:r>
    </w:p>
    <w:p w14:paraId="5A93E6E8" w14:textId="77777777" w:rsidR="00E67B3B" w:rsidRPr="00E67B3B" w:rsidRDefault="00E67B3B" w:rsidP="001C3559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Нужно указать в вашей пояснительной записке парк использованных микрофонов, каким способом записывали, также указать исполнителей и название композиции.</w:t>
      </w:r>
    </w:p>
    <w:p w14:paraId="770E39FB" w14:textId="77777777" w:rsidR="00E67B3B" w:rsidRPr="00E67B3B" w:rsidRDefault="00E67B3B" w:rsidP="001C3559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Расписать процесс звукозаписи, монтажа и сведения, приложить скриншот в сопровождение к каждому процессу.</w:t>
      </w:r>
    </w:p>
    <w:p w14:paraId="7D8B9A0F" w14:textId="77777777" w:rsidR="00E67B3B" w:rsidRPr="00E67B3B" w:rsidRDefault="00E67B3B" w:rsidP="001C3559">
      <w:pPr>
        <w:ind w:left="-567" w:firstLine="567"/>
        <w:contextualSpacing/>
        <w:jc w:val="both"/>
        <w:rPr>
          <w:b/>
          <w:sz w:val="24"/>
          <w:szCs w:val="24"/>
        </w:rPr>
      </w:pPr>
      <w:r w:rsidRPr="00E67B3B">
        <w:rPr>
          <w:b/>
          <w:sz w:val="24"/>
          <w:szCs w:val="24"/>
        </w:rPr>
        <w:t>Результат творческой работы: аудиофайл в формате .</w:t>
      </w:r>
      <w:proofErr w:type="spellStart"/>
      <w:r w:rsidRPr="00E67B3B">
        <w:rPr>
          <w:b/>
          <w:sz w:val="24"/>
          <w:szCs w:val="24"/>
        </w:rPr>
        <w:t>wav</w:t>
      </w:r>
      <w:proofErr w:type="spellEnd"/>
      <w:r w:rsidRPr="00E67B3B">
        <w:rPr>
          <w:b/>
          <w:sz w:val="24"/>
          <w:szCs w:val="24"/>
        </w:rPr>
        <w:t xml:space="preserve"> и пояснительная записка.</w:t>
      </w:r>
    </w:p>
    <w:p w14:paraId="7CAC2D09" w14:textId="77777777" w:rsidR="00E67B3B" w:rsidRDefault="00E67B3B" w:rsidP="00E67B3B">
      <w:pPr>
        <w:ind w:left="-567"/>
        <w:contextualSpacing/>
        <w:jc w:val="both"/>
        <w:rPr>
          <w:sz w:val="24"/>
          <w:szCs w:val="24"/>
        </w:rPr>
      </w:pPr>
    </w:p>
    <w:p w14:paraId="3A8BBA1C" w14:textId="77777777" w:rsidR="00E67B3B" w:rsidRPr="00E67B3B" w:rsidRDefault="00E67B3B" w:rsidP="00E67B3B">
      <w:pPr>
        <w:ind w:left="-567"/>
        <w:contextualSpacing/>
        <w:jc w:val="both"/>
        <w:rPr>
          <w:b/>
          <w:sz w:val="24"/>
          <w:szCs w:val="24"/>
        </w:rPr>
      </w:pPr>
      <w:r w:rsidRPr="00E67B3B">
        <w:rPr>
          <w:b/>
          <w:sz w:val="24"/>
          <w:szCs w:val="24"/>
        </w:rPr>
        <w:t>2. Озвучивание видео.</w:t>
      </w:r>
    </w:p>
    <w:p w14:paraId="1D6F8570" w14:textId="77777777" w:rsidR="00E67B3B" w:rsidRPr="00E67B3B" w:rsidRDefault="00E67B3B" w:rsidP="001C3559">
      <w:pPr>
        <w:ind w:left="-567" w:firstLine="709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Оценивается </w:t>
      </w:r>
      <w:proofErr w:type="spellStart"/>
      <w:r w:rsidRPr="00E67B3B">
        <w:rPr>
          <w:sz w:val="24"/>
          <w:szCs w:val="24"/>
        </w:rPr>
        <w:t>переозвучивание</w:t>
      </w:r>
      <w:proofErr w:type="spellEnd"/>
      <w:r w:rsidRPr="00E67B3B">
        <w:rPr>
          <w:sz w:val="24"/>
          <w:szCs w:val="24"/>
        </w:rPr>
        <w:t xml:space="preserve"> шумового и музыкального оформления видео. </w:t>
      </w:r>
    </w:p>
    <w:p w14:paraId="5A5ED52E" w14:textId="77777777" w:rsidR="00E67B3B" w:rsidRPr="00E67B3B" w:rsidRDefault="00E67B3B" w:rsidP="001C3559">
      <w:pPr>
        <w:ind w:left="-567" w:firstLine="709"/>
        <w:contextualSpacing/>
        <w:jc w:val="both"/>
        <w:rPr>
          <w:sz w:val="24"/>
          <w:szCs w:val="24"/>
        </w:rPr>
      </w:pPr>
      <w:r w:rsidRPr="00E67B3B">
        <w:rPr>
          <w:b/>
          <w:sz w:val="24"/>
          <w:szCs w:val="24"/>
        </w:rPr>
        <w:t xml:space="preserve">ВАЖНО! </w:t>
      </w:r>
      <w:r w:rsidRPr="00E67B3B">
        <w:rPr>
          <w:sz w:val="24"/>
          <w:szCs w:val="24"/>
        </w:rPr>
        <w:t xml:space="preserve">Не </w:t>
      </w:r>
      <w:proofErr w:type="spellStart"/>
      <w:r w:rsidRPr="00E67B3B">
        <w:rPr>
          <w:sz w:val="24"/>
          <w:szCs w:val="24"/>
        </w:rPr>
        <w:t>переозвучка</w:t>
      </w:r>
      <w:proofErr w:type="spellEnd"/>
      <w:r w:rsidRPr="00E67B3B">
        <w:rPr>
          <w:sz w:val="24"/>
          <w:szCs w:val="24"/>
        </w:rPr>
        <w:t xml:space="preserve"> диалогов, записанных вами дома.</w:t>
      </w:r>
    </w:p>
    <w:p w14:paraId="03252819" w14:textId="77777777" w:rsidR="00E67B3B" w:rsidRPr="00E67B3B" w:rsidRDefault="00E67B3B" w:rsidP="001C3559">
      <w:pPr>
        <w:ind w:left="-567" w:firstLine="709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Исходное видео должно быть без аудиодорожки.</w:t>
      </w:r>
    </w:p>
    <w:p w14:paraId="1CD3931F" w14:textId="77777777" w:rsidR="00E67B3B" w:rsidRPr="00E67B3B" w:rsidRDefault="00E67B3B" w:rsidP="001C3559">
      <w:pPr>
        <w:ind w:left="-567" w:firstLine="709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Желательно выбрать видеоматериал динамичный и с отсутствием диалогов/монологов, озвучивать непосредственно шумовое, музыкальное и звуковое оформление.</w:t>
      </w:r>
    </w:p>
    <w:p w14:paraId="08872C2D" w14:textId="77777777" w:rsidR="00E67B3B" w:rsidRPr="00E67B3B" w:rsidRDefault="00E67B3B" w:rsidP="001C3559">
      <w:pPr>
        <w:ind w:left="-567" w:firstLine="709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Работа будет оцениваться по следующим критериям:</w:t>
      </w:r>
    </w:p>
    <w:p w14:paraId="44B67E4F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Синхронность звуковой дорожки с изображением</w:t>
      </w:r>
    </w:p>
    <w:p w14:paraId="28186CE0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- Пространство и звуковые планы, их наличие </w:t>
      </w:r>
    </w:p>
    <w:p w14:paraId="4C158E7D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Разборчивость подобранных звуков</w:t>
      </w:r>
    </w:p>
    <w:p w14:paraId="72082554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Динамический диапазон (баланс между тихими и громкими звуками)</w:t>
      </w:r>
    </w:p>
    <w:p w14:paraId="3D8CF224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Художественное решение шумового и музыкального оформления</w:t>
      </w:r>
    </w:p>
    <w:p w14:paraId="633214D6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Насыщенность звукового оформления</w:t>
      </w:r>
    </w:p>
    <w:p w14:paraId="135633B5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Целостность звукового сопровождения (отсутствие тишины)</w:t>
      </w:r>
    </w:p>
    <w:p w14:paraId="6D0A51AF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Жанровая совместимость</w:t>
      </w:r>
    </w:p>
    <w:p w14:paraId="3FECA9D9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Звуковой баланс всей аудиодорожки.</w:t>
      </w:r>
    </w:p>
    <w:p w14:paraId="753CCCA9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Драматургия</w:t>
      </w:r>
    </w:p>
    <w:p w14:paraId="4955CDF3" w14:textId="77777777" w:rsidR="00E67B3B" w:rsidRPr="00E67B3B" w:rsidRDefault="00E67B3B" w:rsidP="001C3559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В пояснительной записке указываете оригинальное название видеофайла; прилагаете скриншоты проекта; описываете процесс организации проекта (сцены, маркеры, группы треков); подбора шумов; реализации интересных творческих решений (</w:t>
      </w:r>
      <w:proofErr w:type="spellStart"/>
      <w:r w:rsidRPr="00E67B3B">
        <w:rPr>
          <w:sz w:val="24"/>
          <w:szCs w:val="24"/>
        </w:rPr>
        <w:t>лееринг</w:t>
      </w:r>
      <w:proofErr w:type="spellEnd"/>
      <w:r w:rsidRPr="00E67B3B">
        <w:rPr>
          <w:sz w:val="24"/>
          <w:szCs w:val="24"/>
        </w:rPr>
        <w:t xml:space="preserve">, автоматизации и </w:t>
      </w:r>
      <w:proofErr w:type="spellStart"/>
      <w:r w:rsidRPr="00E67B3B">
        <w:rPr>
          <w:sz w:val="24"/>
          <w:szCs w:val="24"/>
        </w:rPr>
        <w:t>т.п</w:t>
      </w:r>
      <w:proofErr w:type="spellEnd"/>
      <w:r w:rsidRPr="00E67B3B">
        <w:rPr>
          <w:sz w:val="24"/>
          <w:szCs w:val="24"/>
        </w:rPr>
        <w:t>).</w:t>
      </w:r>
    </w:p>
    <w:p w14:paraId="2D1C0A2F" w14:textId="407AD1A0" w:rsidR="00E67B3B" w:rsidRPr="00E67B3B" w:rsidRDefault="00E67B3B" w:rsidP="001C3559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Также указыва</w:t>
      </w:r>
      <w:r w:rsidR="00F1657D">
        <w:rPr>
          <w:sz w:val="24"/>
          <w:szCs w:val="24"/>
        </w:rPr>
        <w:t>ются</w:t>
      </w:r>
      <w:r w:rsidRPr="00E67B3B">
        <w:rPr>
          <w:sz w:val="24"/>
          <w:szCs w:val="24"/>
        </w:rPr>
        <w:t xml:space="preserve"> сайты, с которых </w:t>
      </w:r>
      <w:r w:rsidR="00F1657D">
        <w:rPr>
          <w:sz w:val="24"/>
          <w:szCs w:val="24"/>
        </w:rPr>
        <w:t>взяты</w:t>
      </w:r>
      <w:r w:rsidRPr="00E67B3B">
        <w:rPr>
          <w:sz w:val="24"/>
          <w:szCs w:val="24"/>
        </w:rPr>
        <w:t xml:space="preserve"> шумы/описывает</w:t>
      </w:r>
      <w:r w:rsidR="00F1657D">
        <w:rPr>
          <w:sz w:val="24"/>
          <w:szCs w:val="24"/>
        </w:rPr>
        <w:t>ся</w:t>
      </w:r>
      <w:r w:rsidRPr="00E67B3B">
        <w:rPr>
          <w:sz w:val="24"/>
          <w:szCs w:val="24"/>
        </w:rPr>
        <w:t xml:space="preserve"> процесс звукозаписи шумов и звуков.</w:t>
      </w:r>
    </w:p>
    <w:p w14:paraId="7518852F" w14:textId="77777777" w:rsidR="00E67B3B" w:rsidRPr="00CC6FCE" w:rsidRDefault="00E67B3B" w:rsidP="001C3559">
      <w:pPr>
        <w:ind w:left="-567" w:firstLine="567"/>
        <w:contextualSpacing/>
        <w:jc w:val="both"/>
        <w:rPr>
          <w:b/>
          <w:sz w:val="24"/>
          <w:szCs w:val="24"/>
        </w:rPr>
      </w:pPr>
      <w:r w:rsidRPr="00CC6FCE">
        <w:rPr>
          <w:b/>
          <w:sz w:val="24"/>
          <w:szCs w:val="24"/>
        </w:rPr>
        <w:t>Результат творческой работы: видеофайл в формате .</w:t>
      </w:r>
      <w:proofErr w:type="spellStart"/>
      <w:r w:rsidRPr="00CC6FCE">
        <w:rPr>
          <w:b/>
          <w:sz w:val="24"/>
          <w:szCs w:val="24"/>
        </w:rPr>
        <w:t>mov</w:t>
      </w:r>
      <w:proofErr w:type="spellEnd"/>
      <w:r w:rsidRPr="00CC6FCE">
        <w:rPr>
          <w:b/>
          <w:sz w:val="24"/>
          <w:szCs w:val="24"/>
        </w:rPr>
        <w:t xml:space="preserve"> с новым звуковым оформлением и пояснительная записка</w:t>
      </w:r>
    </w:p>
    <w:p w14:paraId="48BA4CFE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</w:p>
    <w:p w14:paraId="2E287BEC" w14:textId="77777777" w:rsidR="00E67B3B" w:rsidRPr="00CC6FCE" w:rsidRDefault="00E67B3B" w:rsidP="00E67B3B">
      <w:pPr>
        <w:ind w:left="-567"/>
        <w:contextualSpacing/>
        <w:jc w:val="both"/>
        <w:rPr>
          <w:b/>
          <w:sz w:val="24"/>
          <w:szCs w:val="24"/>
        </w:rPr>
      </w:pPr>
      <w:r w:rsidRPr="00CC6FCE">
        <w:rPr>
          <w:b/>
          <w:sz w:val="24"/>
          <w:szCs w:val="24"/>
        </w:rPr>
        <w:t>3. Композиция</w:t>
      </w:r>
    </w:p>
    <w:p w14:paraId="6226E9CB" w14:textId="77777777" w:rsidR="00E67B3B" w:rsidRPr="00E67B3B" w:rsidRDefault="00E67B3B" w:rsidP="001C3559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Полноценная законченная музыкальная композиция, созданная с учетом драматургии, т.е. с развитием музыкальной идеи.</w:t>
      </w:r>
    </w:p>
    <w:p w14:paraId="0B1AE698" w14:textId="77777777" w:rsidR="00E67B3B" w:rsidRPr="00E67B3B" w:rsidRDefault="00E67B3B" w:rsidP="001C3559">
      <w:pPr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В данном виде работы оценивается:</w:t>
      </w:r>
    </w:p>
    <w:p w14:paraId="220D0D31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 - наличие убедительной музыкальной идеи; </w:t>
      </w:r>
    </w:p>
    <w:p w14:paraId="69BFDE93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- музыкальная форма; аранжировка композиции в соответствии с выбранным стилем; </w:t>
      </w:r>
    </w:p>
    <w:p w14:paraId="00CA9C13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lastRenderedPageBreak/>
        <w:t xml:space="preserve">- сведение композиции; </w:t>
      </w:r>
    </w:p>
    <w:p w14:paraId="77D2433D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интересные творческие решения, включая гармонические последовательности и т.п.</w:t>
      </w:r>
    </w:p>
    <w:p w14:paraId="08C373CC" w14:textId="77777777" w:rsidR="00E67B3B" w:rsidRPr="00E67B3B" w:rsidRDefault="00E67B3B" w:rsidP="001C3559">
      <w:pPr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В пояснительной записке указываете:</w:t>
      </w:r>
    </w:p>
    <w:p w14:paraId="4D3E16DA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- название и стиль композиции; </w:t>
      </w:r>
    </w:p>
    <w:p w14:paraId="61FF7672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- кратко описываете музыкальную идею, что происходит в вашей композиции с точки зрения драматургии и ее связь с музыкальной формой; </w:t>
      </w:r>
    </w:p>
    <w:p w14:paraId="206FD7AC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- интересные с вашей точки зрения композиторские/звуковые решения; </w:t>
      </w:r>
    </w:p>
    <w:p w14:paraId="7DB1964E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оформляете графически музыкальную форму вашей композиции с линией динамики;</w:t>
      </w:r>
    </w:p>
    <w:p w14:paraId="20E030B7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кратко описываете процесс создания композиции.</w:t>
      </w:r>
    </w:p>
    <w:p w14:paraId="1124F80F" w14:textId="77777777" w:rsidR="00E67B3B" w:rsidRPr="00E67B3B" w:rsidRDefault="00E67B3B" w:rsidP="001C3559">
      <w:pPr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Также необходимо приложить скриншоты проекта.</w:t>
      </w:r>
    </w:p>
    <w:p w14:paraId="4E75F70C" w14:textId="77777777" w:rsidR="00E67B3B" w:rsidRPr="00CC6FCE" w:rsidRDefault="00E67B3B" w:rsidP="001C3559">
      <w:pPr>
        <w:ind w:left="-567" w:firstLine="567"/>
        <w:contextualSpacing/>
        <w:jc w:val="both"/>
        <w:rPr>
          <w:b/>
          <w:sz w:val="24"/>
          <w:szCs w:val="24"/>
        </w:rPr>
      </w:pPr>
      <w:r w:rsidRPr="00CC6FCE">
        <w:rPr>
          <w:b/>
          <w:sz w:val="24"/>
          <w:szCs w:val="24"/>
        </w:rPr>
        <w:t>Результат творческой работы: аудиофайл в формате .</w:t>
      </w:r>
      <w:proofErr w:type="spellStart"/>
      <w:r w:rsidRPr="00CC6FCE">
        <w:rPr>
          <w:b/>
          <w:sz w:val="24"/>
          <w:szCs w:val="24"/>
        </w:rPr>
        <w:t>wav</w:t>
      </w:r>
      <w:proofErr w:type="spellEnd"/>
      <w:r w:rsidRPr="00CC6FCE">
        <w:rPr>
          <w:b/>
          <w:sz w:val="24"/>
          <w:szCs w:val="24"/>
        </w:rPr>
        <w:t xml:space="preserve"> и пояснительная записка</w:t>
      </w:r>
    </w:p>
    <w:p w14:paraId="1E937847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</w:p>
    <w:p w14:paraId="05E0E468" w14:textId="77777777" w:rsidR="00E67B3B" w:rsidRPr="00CC6FCE" w:rsidRDefault="00E67B3B" w:rsidP="00E67B3B">
      <w:pPr>
        <w:ind w:left="-567"/>
        <w:contextualSpacing/>
        <w:jc w:val="both"/>
        <w:rPr>
          <w:b/>
          <w:sz w:val="24"/>
          <w:szCs w:val="24"/>
        </w:rPr>
      </w:pPr>
      <w:r w:rsidRPr="00CC6FCE">
        <w:rPr>
          <w:b/>
          <w:sz w:val="24"/>
          <w:szCs w:val="24"/>
        </w:rPr>
        <w:t xml:space="preserve">4. Аранжировка </w:t>
      </w:r>
    </w:p>
    <w:p w14:paraId="1FA725CD" w14:textId="23675D04" w:rsidR="00E67B3B" w:rsidRPr="00E67B3B" w:rsidRDefault="00CC6FCE" w:rsidP="001C3559">
      <w:pPr>
        <w:ind w:left="-567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Аранжировка – </w:t>
      </w:r>
      <w:r w:rsidR="00E67B3B" w:rsidRPr="00E67B3B">
        <w:rPr>
          <w:sz w:val="24"/>
          <w:szCs w:val="24"/>
        </w:rPr>
        <w:t xml:space="preserve">это переосмысление композиции в другом стиле с элементами сочинения новых партий и доработки существующих в ней изначально. </w:t>
      </w:r>
    </w:p>
    <w:p w14:paraId="6A61EFE7" w14:textId="77777777" w:rsidR="00E67B3B" w:rsidRPr="00E67B3B" w:rsidRDefault="00E67B3B" w:rsidP="001C3559">
      <w:pPr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Оценивается соответствие заявленному стилю и качество реализации.</w:t>
      </w:r>
    </w:p>
    <w:p w14:paraId="4A3D673B" w14:textId="77777777" w:rsidR="00E67B3B" w:rsidRPr="00E67B3B" w:rsidRDefault="00E67B3B" w:rsidP="001C3559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Аранжировка должна гармонично дополнять оригинал и иметь характерные стилю черты и инструментальный состав.</w:t>
      </w:r>
    </w:p>
    <w:p w14:paraId="2168A7A6" w14:textId="77777777" w:rsidR="00E67B3B" w:rsidRPr="00E67B3B" w:rsidRDefault="00E67B3B" w:rsidP="001C3559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Также оценивается уместное применение качественных </w:t>
      </w:r>
      <w:proofErr w:type="spellStart"/>
      <w:r w:rsidRPr="00E67B3B">
        <w:rPr>
          <w:sz w:val="24"/>
          <w:szCs w:val="24"/>
        </w:rPr>
        <w:t>vst</w:t>
      </w:r>
      <w:proofErr w:type="spellEnd"/>
      <w:r w:rsidRPr="00E67B3B">
        <w:rPr>
          <w:sz w:val="24"/>
          <w:szCs w:val="24"/>
        </w:rPr>
        <w:t xml:space="preserve">-инструментов, семплов, звукозапись акустических и электромузыкальных инструментов. </w:t>
      </w:r>
    </w:p>
    <w:p w14:paraId="46F44E71" w14:textId="77777777" w:rsidR="00E67B3B" w:rsidRPr="00E67B3B" w:rsidRDefault="00E67B3B" w:rsidP="001C3559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Важна динамика и развитие композиции: трек не должен быть монотонным, важно разнообразие </w:t>
      </w:r>
      <w:proofErr w:type="spellStart"/>
      <w:r w:rsidRPr="00E67B3B">
        <w:rPr>
          <w:sz w:val="24"/>
          <w:szCs w:val="24"/>
        </w:rPr>
        <w:t>аранжировочных</w:t>
      </w:r>
      <w:proofErr w:type="spellEnd"/>
      <w:r w:rsidRPr="00E67B3B">
        <w:rPr>
          <w:sz w:val="24"/>
          <w:szCs w:val="24"/>
        </w:rPr>
        <w:t xml:space="preserve"> приемов. первичное сведение получившегося материала.</w:t>
      </w:r>
    </w:p>
    <w:p w14:paraId="24A7F30E" w14:textId="77777777" w:rsidR="00E67B3B" w:rsidRPr="00E67B3B" w:rsidRDefault="00E67B3B" w:rsidP="001C3559">
      <w:pPr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В пояснительной записке указывается:</w:t>
      </w:r>
    </w:p>
    <w:p w14:paraId="5A242FE2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- Название и исполнитель оригинальной композиции, а также стиль. </w:t>
      </w:r>
    </w:p>
    <w:p w14:paraId="394DDC1A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Краткое описание идеи аранжировки в другой стиль (указать, какой именно)</w:t>
      </w:r>
    </w:p>
    <w:p w14:paraId="7B01939B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- Интересные музыкальные решения (гармонические, ритмические, </w:t>
      </w:r>
      <w:proofErr w:type="spellStart"/>
      <w:r w:rsidRPr="00E67B3B">
        <w:rPr>
          <w:sz w:val="24"/>
          <w:szCs w:val="24"/>
        </w:rPr>
        <w:t>тембральные</w:t>
      </w:r>
      <w:proofErr w:type="spellEnd"/>
      <w:r w:rsidRPr="00E67B3B">
        <w:rPr>
          <w:sz w:val="24"/>
          <w:szCs w:val="24"/>
        </w:rPr>
        <w:t>, композиционные и т.п.)</w:t>
      </w:r>
    </w:p>
    <w:p w14:paraId="06888A10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- Описание инструментального состава: использованные VST - инструменты (описать процесс работы с </w:t>
      </w:r>
      <w:proofErr w:type="spellStart"/>
      <w:r w:rsidRPr="00E67B3B">
        <w:rPr>
          <w:sz w:val="24"/>
          <w:szCs w:val="24"/>
        </w:rPr>
        <w:t>midi</w:t>
      </w:r>
      <w:proofErr w:type="spellEnd"/>
      <w:r w:rsidRPr="00E67B3B">
        <w:rPr>
          <w:sz w:val="24"/>
          <w:szCs w:val="24"/>
        </w:rPr>
        <w:t xml:space="preserve">), семплы, акустические инструменты. </w:t>
      </w:r>
    </w:p>
    <w:p w14:paraId="3F2538E4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Кратко описание процесса сведения</w:t>
      </w:r>
    </w:p>
    <w:p w14:paraId="14AD2D8F" w14:textId="77777777" w:rsidR="00E67B3B" w:rsidRPr="00CC6FCE" w:rsidRDefault="00E67B3B" w:rsidP="001C3559">
      <w:pPr>
        <w:ind w:left="-567" w:firstLine="567"/>
        <w:contextualSpacing/>
        <w:jc w:val="both"/>
        <w:rPr>
          <w:b/>
          <w:sz w:val="24"/>
          <w:szCs w:val="24"/>
        </w:rPr>
      </w:pPr>
      <w:r w:rsidRPr="00CC6FCE">
        <w:rPr>
          <w:b/>
          <w:sz w:val="24"/>
          <w:szCs w:val="24"/>
        </w:rPr>
        <w:t>Результат творческой работы: аудиофайл в формате .</w:t>
      </w:r>
      <w:proofErr w:type="spellStart"/>
      <w:r w:rsidRPr="00CC6FCE">
        <w:rPr>
          <w:b/>
          <w:sz w:val="24"/>
          <w:szCs w:val="24"/>
        </w:rPr>
        <w:t>wav</w:t>
      </w:r>
      <w:proofErr w:type="spellEnd"/>
      <w:r w:rsidRPr="00CC6FCE">
        <w:rPr>
          <w:b/>
          <w:sz w:val="24"/>
          <w:szCs w:val="24"/>
        </w:rPr>
        <w:t xml:space="preserve"> и пояснительная записка</w:t>
      </w:r>
    </w:p>
    <w:p w14:paraId="52B9904E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</w:p>
    <w:p w14:paraId="33E1D382" w14:textId="77777777" w:rsidR="00E67B3B" w:rsidRPr="00CC6FCE" w:rsidRDefault="00E67B3B" w:rsidP="00E67B3B">
      <w:pPr>
        <w:ind w:left="-567"/>
        <w:contextualSpacing/>
        <w:jc w:val="both"/>
        <w:rPr>
          <w:b/>
          <w:sz w:val="24"/>
          <w:szCs w:val="24"/>
        </w:rPr>
      </w:pPr>
      <w:r w:rsidRPr="00CC6FCE">
        <w:rPr>
          <w:b/>
          <w:sz w:val="24"/>
          <w:szCs w:val="24"/>
        </w:rPr>
        <w:t>5. Звуковой этюд</w:t>
      </w:r>
    </w:p>
    <w:p w14:paraId="797BED87" w14:textId="77777777" w:rsidR="00E67B3B" w:rsidRPr="00E67B3B" w:rsidRDefault="00E67B3B" w:rsidP="001C3559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Этот вид работы представляет собой оригинальную историю, полностью оформленную звуковым, музыкальным и шумовым материалом. Важно драматургически проработать сюжет, чтобы работа была динамичной. </w:t>
      </w:r>
    </w:p>
    <w:p w14:paraId="225442F0" w14:textId="77777777" w:rsidR="00E67B3B" w:rsidRPr="00E67B3B" w:rsidRDefault="00E67B3B" w:rsidP="001C3559">
      <w:pPr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Необходимо полностью расписать сюжет текстом с указанием </w:t>
      </w:r>
      <w:proofErr w:type="spellStart"/>
      <w:r w:rsidRPr="00E67B3B">
        <w:rPr>
          <w:sz w:val="24"/>
          <w:szCs w:val="24"/>
        </w:rPr>
        <w:t>таймкодов</w:t>
      </w:r>
      <w:proofErr w:type="spellEnd"/>
      <w:r w:rsidRPr="00E67B3B">
        <w:rPr>
          <w:sz w:val="24"/>
          <w:szCs w:val="24"/>
        </w:rPr>
        <w:t>.</w:t>
      </w:r>
    </w:p>
    <w:p w14:paraId="20B4A899" w14:textId="301661BF" w:rsidR="00E67B3B" w:rsidRPr="00E67B3B" w:rsidRDefault="001C3559" w:rsidP="00E67B3B">
      <w:pPr>
        <w:ind w:left="-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Оцениваю</w:t>
      </w:r>
      <w:r w:rsidR="00E67B3B" w:rsidRPr="00E67B3B">
        <w:rPr>
          <w:sz w:val="24"/>
          <w:szCs w:val="24"/>
        </w:rPr>
        <w:t xml:space="preserve">тся: </w:t>
      </w:r>
    </w:p>
    <w:p w14:paraId="4DB4B9FE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Наличие оригинального, логичного и понятного сюжета</w:t>
      </w:r>
    </w:p>
    <w:p w14:paraId="295018E5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Шумовое, звуковое и музыкальное оформление - качественный аудио материал</w:t>
      </w:r>
    </w:p>
    <w:p w14:paraId="00D7D7F2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- Пространство и звуковые планы, их наличие </w:t>
      </w:r>
    </w:p>
    <w:p w14:paraId="73840EB7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Разборчивость подобранных звуков</w:t>
      </w:r>
    </w:p>
    <w:p w14:paraId="2C357E57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Динамический диапазон (баланс между тихими и громкими звуками)</w:t>
      </w:r>
    </w:p>
    <w:p w14:paraId="1B3C985D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Художественное решение шумового и музыкального оформления</w:t>
      </w:r>
    </w:p>
    <w:p w14:paraId="7EADE992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Насыщенность звукового оформления</w:t>
      </w:r>
    </w:p>
    <w:p w14:paraId="70E6724F" w14:textId="6C95FE26" w:rsidR="00E67B3B" w:rsidRPr="00E67B3B" w:rsidRDefault="00CC6FCE" w:rsidP="00E67B3B">
      <w:pPr>
        <w:ind w:left="-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Целостность звуково</w:t>
      </w:r>
      <w:r w:rsidR="00E67B3B" w:rsidRPr="00E67B3B">
        <w:rPr>
          <w:sz w:val="24"/>
          <w:szCs w:val="24"/>
        </w:rPr>
        <w:t>го сопровождения</w:t>
      </w:r>
    </w:p>
    <w:p w14:paraId="53BC2CAC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- Звуковой баланс всей аудиодорожки.</w:t>
      </w:r>
    </w:p>
    <w:p w14:paraId="750A9294" w14:textId="77777777" w:rsidR="00E67B3B" w:rsidRPr="00E67B3B" w:rsidRDefault="00E67B3B" w:rsidP="00E67B3B">
      <w:pPr>
        <w:ind w:left="-567"/>
        <w:contextualSpacing/>
        <w:jc w:val="both"/>
        <w:rPr>
          <w:sz w:val="24"/>
          <w:szCs w:val="24"/>
        </w:rPr>
      </w:pPr>
    </w:p>
    <w:p w14:paraId="31A63EA3" w14:textId="77777777" w:rsidR="00E67B3B" w:rsidRPr="00E67B3B" w:rsidRDefault="00E67B3B" w:rsidP="00CC6FCE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>В пояснительной записке прилагаете скриншоты проекта; описываете процесс организации проекта (сцены, маркеры, группы треков); подбора шумов; реализации интересных творческих решений (</w:t>
      </w:r>
      <w:proofErr w:type="spellStart"/>
      <w:r w:rsidRPr="00E67B3B">
        <w:rPr>
          <w:sz w:val="24"/>
          <w:szCs w:val="24"/>
        </w:rPr>
        <w:t>лееринг</w:t>
      </w:r>
      <w:proofErr w:type="spellEnd"/>
      <w:r w:rsidRPr="00E67B3B">
        <w:rPr>
          <w:sz w:val="24"/>
          <w:szCs w:val="24"/>
        </w:rPr>
        <w:t xml:space="preserve">, автоматизации и </w:t>
      </w:r>
      <w:proofErr w:type="spellStart"/>
      <w:r w:rsidRPr="00E67B3B">
        <w:rPr>
          <w:sz w:val="24"/>
          <w:szCs w:val="24"/>
        </w:rPr>
        <w:t>т.п</w:t>
      </w:r>
      <w:proofErr w:type="spellEnd"/>
      <w:r w:rsidRPr="00E67B3B">
        <w:rPr>
          <w:sz w:val="24"/>
          <w:szCs w:val="24"/>
        </w:rPr>
        <w:t>).</w:t>
      </w:r>
    </w:p>
    <w:p w14:paraId="1115F57E" w14:textId="2FEE17C9" w:rsidR="00E67B3B" w:rsidRPr="00E67B3B" w:rsidRDefault="00E67B3B" w:rsidP="001C3559">
      <w:pPr>
        <w:ind w:left="-567" w:firstLine="567"/>
        <w:contextualSpacing/>
        <w:jc w:val="both"/>
        <w:rPr>
          <w:sz w:val="24"/>
          <w:szCs w:val="24"/>
        </w:rPr>
      </w:pPr>
      <w:r w:rsidRPr="00E67B3B">
        <w:rPr>
          <w:sz w:val="24"/>
          <w:szCs w:val="24"/>
        </w:rPr>
        <w:t xml:space="preserve">Также указываете сайты, с которых </w:t>
      </w:r>
      <w:r w:rsidR="00CC6FCE">
        <w:rPr>
          <w:sz w:val="24"/>
          <w:szCs w:val="24"/>
        </w:rPr>
        <w:t>взяты шумы/описывается</w:t>
      </w:r>
      <w:r w:rsidRPr="00E67B3B">
        <w:rPr>
          <w:sz w:val="24"/>
          <w:szCs w:val="24"/>
        </w:rPr>
        <w:t xml:space="preserve"> процесс звукозаписи шумов и звуков.</w:t>
      </w:r>
    </w:p>
    <w:p w14:paraId="7EDD3719" w14:textId="77777777" w:rsidR="00E67B3B" w:rsidRDefault="00E67B3B" w:rsidP="00CC6FCE">
      <w:pPr>
        <w:ind w:left="-567" w:firstLine="567"/>
        <w:contextualSpacing/>
        <w:jc w:val="both"/>
        <w:rPr>
          <w:b/>
          <w:sz w:val="24"/>
          <w:szCs w:val="24"/>
        </w:rPr>
      </w:pPr>
      <w:r w:rsidRPr="00CC6FCE">
        <w:rPr>
          <w:b/>
          <w:sz w:val="24"/>
          <w:szCs w:val="24"/>
        </w:rPr>
        <w:t>Результат творческой работы: аудиофайл в формате .</w:t>
      </w:r>
      <w:proofErr w:type="spellStart"/>
      <w:r w:rsidRPr="00CC6FCE">
        <w:rPr>
          <w:b/>
          <w:sz w:val="24"/>
          <w:szCs w:val="24"/>
        </w:rPr>
        <w:t>wav</w:t>
      </w:r>
      <w:proofErr w:type="spellEnd"/>
      <w:r w:rsidRPr="00CC6FCE">
        <w:rPr>
          <w:b/>
          <w:sz w:val="24"/>
          <w:szCs w:val="24"/>
        </w:rPr>
        <w:t xml:space="preserve"> и пояснительная записка.</w:t>
      </w:r>
    </w:p>
    <w:p w14:paraId="1C4C5408" w14:textId="10B02652" w:rsidR="00F1657D" w:rsidRPr="00CC6FCE" w:rsidRDefault="00F1657D" w:rsidP="00CC6FCE">
      <w:pPr>
        <w:ind w:left="-567" w:firstLine="56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Критерии оценивания</w:t>
      </w:r>
      <w:r w:rsidR="00717822">
        <w:rPr>
          <w:b/>
          <w:sz w:val="24"/>
          <w:szCs w:val="24"/>
        </w:rPr>
        <w:t>:</w:t>
      </w:r>
    </w:p>
    <w:p w14:paraId="2B33FF22" w14:textId="1755BF69" w:rsidR="00E67B3B" w:rsidRPr="003117F0" w:rsidRDefault="00E67B3B" w:rsidP="00717822">
      <w:pPr>
        <w:ind w:left="-567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0-30 баллов</w:t>
      </w:r>
      <w:r w:rsidRPr="003117F0">
        <w:rPr>
          <w:sz w:val="24"/>
          <w:szCs w:val="24"/>
        </w:rPr>
        <w:t xml:space="preserve"> </w:t>
      </w:r>
      <w:r>
        <w:rPr>
          <w:sz w:val="24"/>
          <w:szCs w:val="24"/>
        </w:rPr>
        <w:t>– низкий уровень соответствия требованиям к выполнению творческой работы.</w:t>
      </w:r>
    </w:p>
    <w:p w14:paraId="48AEB27A" w14:textId="4E1811A2" w:rsidR="00E67B3B" w:rsidRDefault="00E67B3B" w:rsidP="00717822">
      <w:pPr>
        <w:ind w:left="-567"/>
        <w:contextualSpacing/>
        <w:jc w:val="both"/>
        <w:rPr>
          <w:b/>
          <w:sz w:val="24"/>
          <w:szCs w:val="24"/>
        </w:rPr>
      </w:pPr>
      <w:r w:rsidRPr="00F83765">
        <w:rPr>
          <w:b/>
          <w:sz w:val="24"/>
          <w:szCs w:val="24"/>
        </w:rPr>
        <w:t>31-60 баллов</w:t>
      </w:r>
      <w:r w:rsidRPr="00F83765"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 xml:space="preserve">– средний уровень </w:t>
      </w:r>
      <w:r>
        <w:rPr>
          <w:sz w:val="24"/>
          <w:szCs w:val="24"/>
        </w:rPr>
        <w:t>соответствия требованиям к выполнению творческой работы.</w:t>
      </w:r>
      <w:r w:rsidRPr="00F83765">
        <w:rPr>
          <w:b/>
          <w:sz w:val="24"/>
          <w:szCs w:val="24"/>
        </w:rPr>
        <w:t xml:space="preserve"> </w:t>
      </w:r>
    </w:p>
    <w:p w14:paraId="2895E1C1" w14:textId="52CBEE3C" w:rsidR="00E67B3B" w:rsidRPr="003117F0" w:rsidRDefault="00E67B3B" w:rsidP="00717822">
      <w:pPr>
        <w:ind w:left="-567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61-80 баллов</w:t>
      </w:r>
      <w:r w:rsidRPr="003117F0">
        <w:rPr>
          <w:sz w:val="24"/>
          <w:szCs w:val="24"/>
        </w:rPr>
        <w:t xml:space="preserve"> –достаточный </w:t>
      </w:r>
      <w:r>
        <w:rPr>
          <w:sz w:val="24"/>
          <w:szCs w:val="24"/>
        </w:rPr>
        <w:t>уровень соответствия требованиям к выполнению творческой работы.</w:t>
      </w:r>
    </w:p>
    <w:p w14:paraId="4C52508F" w14:textId="049D23EE" w:rsidR="00AB5718" w:rsidRPr="00464829" w:rsidRDefault="00E67B3B" w:rsidP="00717822">
      <w:pPr>
        <w:ind w:left="-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81-</w:t>
      </w:r>
      <w:r w:rsidRPr="00F83765">
        <w:rPr>
          <w:b/>
          <w:sz w:val="24"/>
          <w:szCs w:val="24"/>
        </w:rPr>
        <w:t>100 б</w:t>
      </w:r>
      <w:r>
        <w:rPr>
          <w:b/>
          <w:sz w:val="24"/>
          <w:szCs w:val="24"/>
        </w:rPr>
        <w:t>а</w:t>
      </w:r>
      <w:r w:rsidRPr="00F83765">
        <w:rPr>
          <w:b/>
          <w:sz w:val="24"/>
          <w:szCs w:val="24"/>
        </w:rPr>
        <w:t>ллов</w:t>
      </w:r>
      <w:r w:rsidRPr="003117F0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 xml:space="preserve">высокий </w:t>
      </w:r>
      <w:r>
        <w:rPr>
          <w:sz w:val="24"/>
          <w:szCs w:val="24"/>
        </w:rPr>
        <w:t>уровень соответствия требованиям к выполнению творческой работы.</w:t>
      </w:r>
    </w:p>
    <w:p w14:paraId="65B0BAA5" w14:textId="77777777" w:rsidR="001C3559" w:rsidRDefault="001C3559" w:rsidP="00AB5718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4"/>
          <w:szCs w:val="24"/>
        </w:rPr>
      </w:pPr>
    </w:p>
    <w:p w14:paraId="0CE949B5" w14:textId="77777777" w:rsidR="00AB5718" w:rsidRDefault="00AB5718" w:rsidP="00AB5718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4"/>
          <w:szCs w:val="24"/>
        </w:rPr>
      </w:pPr>
      <w:r w:rsidRPr="00464829">
        <w:rPr>
          <w:b/>
          <w:bCs/>
          <w:sz w:val="24"/>
          <w:szCs w:val="24"/>
        </w:rPr>
        <w:t xml:space="preserve">3. Собеседование  </w:t>
      </w:r>
    </w:p>
    <w:p w14:paraId="6CBD4A5E" w14:textId="77777777" w:rsidR="00AB5718" w:rsidRPr="00464829" w:rsidRDefault="00AB5718" w:rsidP="00AB5718">
      <w:pPr>
        <w:widowControl w:val="0"/>
        <w:autoSpaceDE w:val="0"/>
        <w:autoSpaceDN w:val="0"/>
        <w:adjustRightInd w:val="0"/>
        <w:ind w:left="360"/>
        <w:jc w:val="center"/>
        <w:rPr>
          <w:b/>
          <w:bCs/>
          <w:sz w:val="24"/>
          <w:szCs w:val="24"/>
        </w:rPr>
      </w:pPr>
    </w:p>
    <w:p w14:paraId="34DAD908" w14:textId="77777777" w:rsidR="00AB5718" w:rsidRPr="00464829" w:rsidRDefault="00AB5718" w:rsidP="00AB5718">
      <w:pPr>
        <w:widowControl w:val="0"/>
        <w:autoSpaceDE w:val="0"/>
        <w:autoSpaceDN w:val="0"/>
        <w:adjustRightInd w:val="0"/>
        <w:ind w:left="-567" w:right="141" w:firstLine="709"/>
        <w:jc w:val="both"/>
        <w:rPr>
          <w:sz w:val="24"/>
          <w:szCs w:val="24"/>
        </w:rPr>
      </w:pPr>
      <w:r w:rsidRPr="00464829">
        <w:rPr>
          <w:color w:val="000000"/>
          <w:sz w:val="24"/>
          <w:szCs w:val="24"/>
        </w:rPr>
        <w:t xml:space="preserve">Собеседование проводится с целью определения уровня эрудиции абитуриента, осознанности выбора данной профессии, </w:t>
      </w:r>
      <w:r w:rsidRPr="00464829">
        <w:rPr>
          <w:sz w:val="24"/>
          <w:szCs w:val="24"/>
        </w:rPr>
        <w:t>осведомленности в различных областях звукорежиссуры.</w:t>
      </w:r>
    </w:p>
    <w:p w14:paraId="4AC4DC80" w14:textId="77C1AE4A" w:rsidR="00AB5718" w:rsidRPr="00464829" w:rsidRDefault="00AB5718" w:rsidP="00AB5718">
      <w:pPr>
        <w:spacing w:after="200" w:line="276" w:lineRule="auto"/>
        <w:ind w:left="-567" w:firstLine="709"/>
        <w:jc w:val="both"/>
        <w:rPr>
          <w:b/>
          <w:sz w:val="24"/>
          <w:szCs w:val="24"/>
          <w:shd w:val="clear" w:color="auto" w:fill="FFFFFF"/>
        </w:rPr>
      </w:pPr>
      <w:r w:rsidRPr="00464829">
        <w:rPr>
          <w:sz w:val="24"/>
          <w:szCs w:val="24"/>
          <w:shd w:val="clear" w:color="auto" w:fill="FFFFFF"/>
        </w:rPr>
        <w:t xml:space="preserve">К собеседованию допускаются абитуриенты, набравшие, после прохождения 6 видов испытаний </w:t>
      </w:r>
      <w:r w:rsidRPr="00464829">
        <w:rPr>
          <w:b/>
          <w:sz w:val="24"/>
          <w:szCs w:val="24"/>
          <w:shd w:val="clear" w:color="auto" w:fill="FFFFFF"/>
        </w:rPr>
        <w:t>не менее 3</w:t>
      </w:r>
      <w:r w:rsidR="00964515">
        <w:rPr>
          <w:b/>
          <w:sz w:val="24"/>
          <w:szCs w:val="24"/>
          <w:shd w:val="clear" w:color="auto" w:fill="FFFFFF"/>
        </w:rPr>
        <w:t>0</w:t>
      </w:r>
      <w:r w:rsidRPr="00464829">
        <w:rPr>
          <w:b/>
          <w:sz w:val="24"/>
          <w:szCs w:val="24"/>
          <w:shd w:val="clear" w:color="auto" w:fill="FFFFFF"/>
        </w:rPr>
        <w:t>0 баллов.</w:t>
      </w:r>
    </w:p>
    <w:p w14:paraId="7D4BF71C" w14:textId="77777777" w:rsidR="00AB5718" w:rsidRPr="00464829" w:rsidRDefault="00AB5718" w:rsidP="00AB5718">
      <w:pPr>
        <w:ind w:firstLine="708"/>
        <w:contextualSpacing/>
        <w:jc w:val="center"/>
        <w:rPr>
          <w:sz w:val="24"/>
          <w:szCs w:val="24"/>
        </w:rPr>
      </w:pPr>
      <w:r w:rsidRPr="00464829">
        <w:rPr>
          <w:i/>
          <w:sz w:val="24"/>
          <w:szCs w:val="24"/>
        </w:rPr>
        <w:t>Примерные вопросы для собеседования:</w:t>
      </w:r>
    </w:p>
    <w:p w14:paraId="6653DA7E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1.</w:t>
      </w:r>
      <w:r>
        <w:rPr>
          <w:sz w:val="24"/>
          <w:szCs w:val="24"/>
        </w:rPr>
        <w:t xml:space="preserve">  </w:t>
      </w:r>
      <w:r w:rsidRPr="00464829">
        <w:rPr>
          <w:sz w:val="24"/>
          <w:szCs w:val="24"/>
        </w:rPr>
        <w:t xml:space="preserve">Какие области работы звукорежиссера Вам известны? </w:t>
      </w:r>
    </w:p>
    <w:p w14:paraId="39F1EE36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 </w:t>
      </w:r>
      <w:r w:rsidRPr="00464829">
        <w:rPr>
          <w:sz w:val="24"/>
          <w:szCs w:val="24"/>
        </w:rPr>
        <w:t xml:space="preserve">В чем заключается работа звукорежиссера в театре? </w:t>
      </w:r>
    </w:p>
    <w:p w14:paraId="114C70AD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 </w:t>
      </w:r>
      <w:r w:rsidRPr="00464829">
        <w:rPr>
          <w:sz w:val="24"/>
          <w:szCs w:val="24"/>
        </w:rPr>
        <w:t xml:space="preserve">В чем заключается работа звукорежиссера на студиях звукозаписи? </w:t>
      </w:r>
    </w:p>
    <w:p w14:paraId="3C8B5545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 </w:t>
      </w:r>
      <w:r w:rsidRPr="00464829">
        <w:rPr>
          <w:sz w:val="24"/>
          <w:szCs w:val="24"/>
        </w:rPr>
        <w:t xml:space="preserve">В чем заключается работа концертного звукорежиссера? </w:t>
      </w:r>
    </w:p>
    <w:p w14:paraId="4853094A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 </w:t>
      </w:r>
      <w:r w:rsidRPr="00464829">
        <w:rPr>
          <w:sz w:val="24"/>
          <w:szCs w:val="24"/>
        </w:rPr>
        <w:t xml:space="preserve">Как Вы представляете свою работу в качестве звукорежиссера? </w:t>
      </w:r>
    </w:p>
    <w:p w14:paraId="349831D4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6. </w:t>
      </w:r>
      <w:r>
        <w:rPr>
          <w:sz w:val="24"/>
          <w:szCs w:val="24"/>
        </w:rPr>
        <w:t xml:space="preserve"> </w:t>
      </w:r>
      <w:r w:rsidRPr="00464829">
        <w:rPr>
          <w:sz w:val="24"/>
          <w:szCs w:val="24"/>
        </w:rPr>
        <w:t xml:space="preserve">Назовите известных Вам российских и зарубежных звукорежиссеров и саунд-продюсеров. </w:t>
      </w:r>
    </w:p>
    <w:p w14:paraId="4DBC529A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464829">
        <w:rPr>
          <w:sz w:val="24"/>
          <w:szCs w:val="24"/>
        </w:rPr>
        <w:t xml:space="preserve">Какие музыкальные компьютерные программы Вам известны? Укажите основные функции программ и возможности работы в них. </w:t>
      </w:r>
    </w:p>
    <w:p w14:paraId="4CB9CDD0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8. </w:t>
      </w:r>
      <w:r>
        <w:rPr>
          <w:sz w:val="24"/>
          <w:szCs w:val="24"/>
        </w:rPr>
        <w:t xml:space="preserve"> </w:t>
      </w:r>
      <w:r w:rsidRPr="00464829">
        <w:rPr>
          <w:sz w:val="24"/>
          <w:szCs w:val="24"/>
        </w:rPr>
        <w:t xml:space="preserve">Каким образом можно классифицировать музыкальные программы? </w:t>
      </w:r>
    </w:p>
    <w:p w14:paraId="0F1985AC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9. </w:t>
      </w:r>
      <w:r>
        <w:rPr>
          <w:sz w:val="24"/>
          <w:szCs w:val="24"/>
        </w:rPr>
        <w:t xml:space="preserve"> </w:t>
      </w:r>
      <w:r w:rsidRPr="00464829">
        <w:rPr>
          <w:sz w:val="24"/>
          <w:szCs w:val="24"/>
        </w:rPr>
        <w:t xml:space="preserve">Какое значение имеет музыка в кинофильмах? </w:t>
      </w:r>
    </w:p>
    <w:p w14:paraId="6129DA8B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10.Какие электромузыкальные инструменты Вам известны? В чем отличие акустических и электромузыкальных инструментов? </w:t>
      </w:r>
    </w:p>
    <w:p w14:paraId="1DB1F624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11. Какие критерии оценки качества звукозаписи Вам известны? </w:t>
      </w:r>
    </w:p>
    <w:p w14:paraId="4F3C8F48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12. Раскройте следующие понятия: амплитуда, частота, фаза. </w:t>
      </w:r>
    </w:p>
    <w:p w14:paraId="61518C94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13. Как Вы понимаете понятие «тембр»? </w:t>
      </w:r>
    </w:p>
    <w:p w14:paraId="108AF84A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15. Какие функции выполняет профессиональная звуковая карта? </w:t>
      </w:r>
    </w:p>
    <w:p w14:paraId="3E63DF49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16. В чём заключается отличие аналогового и цифрового звука? </w:t>
      </w:r>
    </w:p>
    <w:p w14:paraId="1879DA66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 xml:space="preserve">17. Что представляют собой акустические и электрические сигналы? </w:t>
      </w:r>
    </w:p>
    <w:p w14:paraId="15BC3D98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18.</w:t>
      </w:r>
      <w:r>
        <w:rPr>
          <w:sz w:val="24"/>
          <w:szCs w:val="24"/>
        </w:rPr>
        <w:t xml:space="preserve"> </w:t>
      </w:r>
      <w:r w:rsidRPr="00464829">
        <w:rPr>
          <w:sz w:val="24"/>
          <w:szCs w:val="24"/>
        </w:rPr>
        <w:t xml:space="preserve">Кто и когда изобрел фонограф? </w:t>
      </w:r>
    </w:p>
    <w:p w14:paraId="7193AF15" w14:textId="77777777" w:rsidR="00AB5718" w:rsidRPr="00464829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19.</w:t>
      </w:r>
      <w:r>
        <w:rPr>
          <w:sz w:val="24"/>
          <w:szCs w:val="24"/>
        </w:rPr>
        <w:t xml:space="preserve"> </w:t>
      </w:r>
      <w:r w:rsidRPr="00464829">
        <w:rPr>
          <w:sz w:val="24"/>
          <w:szCs w:val="24"/>
        </w:rPr>
        <w:t xml:space="preserve">Какие значимые события Вы можете выделить в процессе становления звукорежиссуры? </w:t>
      </w:r>
    </w:p>
    <w:p w14:paraId="49B0A1AE" w14:textId="77777777" w:rsidR="00AB5718" w:rsidRDefault="00AB5718" w:rsidP="00AB5718">
      <w:pPr>
        <w:ind w:left="-567"/>
        <w:contextualSpacing/>
        <w:jc w:val="both"/>
        <w:rPr>
          <w:sz w:val="24"/>
          <w:szCs w:val="24"/>
        </w:rPr>
      </w:pPr>
      <w:r w:rsidRPr="00464829">
        <w:rPr>
          <w:sz w:val="24"/>
          <w:szCs w:val="24"/>
        </w:rPr>
        <w:t>20.</w:t>
      </w:r>
      <w:r>
        <w:rPr>
          <w:sz w:val="24"/>
          <w:szCs w:val="24"/>
        </w:rPr>
        <w:t xml:space="preserve"> </w:t>
      </w:r>
      <w:r w:rsidRPr="00464829">
        <w:rPr>
          <w:sz w:val="24"/>
          <w:szCs w:val="24"/>
        </w:rPr>
        <w:t xml:space="preserve">Как Вы понимаете термин «акустика зала»? </w:t>
      </w:r>
    </w:p>
    <w:p w14:paraId="4050EA52" w14:textId="5653AD2F" w:rsidR="00964515" w:rsidRDefault="00964515" w:rsidP="00964515">
      <w:pPr>
        <w:ind w:left="-567" w:firstLine="56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 оценивания:</w:t>
      </w:r>
    </w:p>
    <w:p w14:paraId="5C325D34" w14:textId="55E98941" w:rsidR="00964515" w:rsidRPr="003117F0" w:rsidRDefault="00964515" w:rsidP="00717822">
      <w:pPr>
        <w:ind w:left="-567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0-30 баллов</w:t>
      </w:r>
      <w:r w:rsidRPr="003117F0">
        <w:rPr>
          <w:sz w:val="24"/>
          <w:szCs w:val="24"/>
        </w:rPr>
        <w:t xml:space="preserve"> – низкая </w:t>
      </w:r>
      <w:r>
        <w:rPr>
          <w:sz w:val="24"/>
          <w:szCs w:val="24"/>
        </w:rPr>
        <w:t xml:space="preserve">мотивация к обучению, </w:t>
      </w:r>
      <w:r w:rsidRPr="003117F0">
        <w:rPr>
          <w:sz w:val="24"/>
          <w:szCs w:val="24"/>
        </w:rPr>
        <w:t>низкий уровень наличия</w:t>
      </w:r>
      <w:r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профессионально-значимых личностных качеств, необходимых для освоения программы</w:t>
      </w:r>
      <w:r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среднего профессионального</w:t>
      </w:r>
      <w:r>
        <w:rPr>
          <w:sz w:val="24"/>
          <w:szCs w:val="24"/>
        </w:rPr>
        <w:t xml:space="preserve"> образования по специальности «Музыкальное звукооператорское мастерство».</w:t>
      </w:r>
    </w:p>
    <w:p w14:paraId="202FB9E9" w14:textId="17F2BA80" w:rsidR="00964515" w:rsidRPr="003117F0" w:rsidRDefault="00964515" w:rsidP="00717822">
      <w:pPr>
        <w:ind w:left="-567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31-60 баллов</w:t>
      </w:r>
      <w:r w:rsidRPr="00F83765"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 xml:space="preserve">– слабо выраженная </w:t>
      </w:r>
      <w:r>
        <w:rPr>
          <w:sz w:val="24"/>
          <w:szCs w:val="24"/>
        </w:rPr>
        <w:t>мотивация к обучению</w:t>
      </w:r>
      <w:r w:rsidRPr="003117F0">
        <w:rPr>
          <w:sz w:val="24"/>
          <w:szCs w:val="24"/>
        </w:rPr>
        <w:t>, средний уровень наличия</w:t>
      </w:r>
      <w:r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профессионально-значимых личностных качеств, необходимых для освоения программы</w:t>
      </w:r>
      <w:r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среднего профессионально</w:t>
      </w:r>
      <w:r>
        <w:rPr>
          <w:sz w:val="24"/>
          <w:szCs w:val="24"/>
        </w:rPr>
        <w:t>го образования по специальности «Музыкальное звукооператорское мастерство».</w:t>
      </w:r>
    </w:p>
    <w:p w14:paraId="07229850" w14:textId="5539EEAE" w:rsidR="00044D15" w:rsidRPr="003117F0" w:rsidRDefault="00964515" w:rsidP="00717822">
      <w:pPr>
        <w:ind w:left="-567"/>
        <w:contextualSpacing/>
        <w:jc w:val="both"/>
        <w:rPr>
          <w:sz w:val="24"/>
          <w:szCs w:val="24"/>
        </w:rPr>
      </w:pPr>
      <w:r w:rsidRPr="00F83765">
        <w:rPr>
          <w:b/>
          <w:sz w:val="24"/>
          <w:szCs w:val="24"/>
        </w:rPr>
        <w:t>61-80 баллов</w:t>
      </w:r>
      <w:r w:rsidRPr="003117F0">
        <w:rPr>
          <w:sz w:val="24"/>
          <w:szCs w:val="24"/>
        </w:rPr>
        <w:t xml:space="preserve"> – средне выраженная </w:t>
      </w:r>
      <w:r w:rsidR="00044D15">
        <w:rPr>
          <w:sz w:val="24"/>
          <w:szCs w:val="24"/>
        </w:rPr>
        <w:t>мотивация к обучению</w:t>
      </w:r>
      <w:r w:rsidRPr="003117F0">
        <w:rPr>
          <w:sz w:val="24"/>
          <w:szCs w:val="24"/>
        </w:rPr>
        <w:t>, достаточный уровень</w:t>
      </w:r>
      <w:r w:rsidR="00044D15"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наличия</w:t>
      </w:r>
      <w:r w:rsidR="00044D15"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профессионально-значимых личностных качеств, необходимых для освоения</w:t>
      </w:r>
      <w:r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программы среднего профессионально</w:t>
      </w:r>
      <w:r w:rsidR="00044D15">
        <w:rPr>
          <w:sz w:val="24"/>
          <w:szCs w:val="24"/>
        </w:rPr>
        <w:t>го образования по специальности «Музыкальное звукооператорское мастерство».</w:t>
      </w:r>
    </w:p>
    <w:p w14:paraId="42B25ED7" w14:textId="4FED2669" w:rsidR="00044D15" w:rsidRPr="003117F0" w:rsidRDefault="00964515" w:rsidP="00717822">
      <w:pPr>
        <w:ind w:left="-567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81-</w:t>
      </w:r>
      <w:r w:rsidRPr="00F83765">
        <w:rPr>
          <w:b/>
          <w:sz w:val="24"/>
          <w:szCs w:val="24"/>
        </w:rPr>
        <w:t>100 б</w:t>
      </w:r>
      <w:r w:rsidR="00044D15">
        <w:rPr>
          <w:b/>
          <w:sz w:val="24"/>
          <w:szCs w:val="24"/>
        </w:rPr>
        <w:t>а</w:t>
      </w:r>
      <w:r w:rsidRPr="00F83765">
        <w:rPr>
          <w:b/>
          <w:sz w:val="24"/>
          <w:szCs w:val="24"/>
        </w:rPr>
        <w:t>ллов</w:t>
      </w:r>
      <w:r w:rsidRPr="003117F0">
        <w:rPr>
          <w:sz w:val="24"/>
          <w:szCs w:val="24"/>
        </w:rPr>
        <w:t xml:space="preserve"> – ярко выраженная </w:t>
      </w:r>
      <w:r w:rsidR="00044D15">
        <w:rPr>
          <w:sz w:val="24"/>
          <w:szCs w:val="24"/>
        </w:rPr>
        <w:t>мотивация к обучению</w:t>
      </w:r>
      <w:r w:rsidRPr="003117F0">
        <w:rPr>
          <w:sz w:val="24"/>
          <w:szCs w:val="24"/>
        </w:rPr>
        <w:t>, высокий уровень наличия</w:t>
      </w:r>
      <w:r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профессионально-значимых личностных качеств, необходимых для освоения программы</w:t>
      </w:r>
      <w:r>
        <w:rPr>
          <w:sz w:val="24"/>
          <w:szCs w:val="24"/>
        </w:rPr>
        <w:t xml:space="preserve"> </w:t>
      </w:r>
      <w:r w:rsidRPr="003117F0">
        <w:rPr>
          <w:sz w:val="24"/>
          <w:szCs w:val="24"/>
        </w:rPr>
        <w:t>среднего профессионального образования по специальности</w:t>
      </w:r>
      <w:r w:rsidR="00044D15">
        <w:rPr>
          <w:sz w:val="24"/>
          <w:szCs w:val="24"/>
        </w:rPr>
        <w:t xml:space="preserve"> «Музыкальное звукооператорское мастерство».</w:t>
      </w:r>
    </w:p>
    <w:p w14:paraId="42834092" w14:textId="0EBEA451" w:rsidR="00964515" w:rsidRDefault="00964515" w:rsidP="00964515">
      <w:pPr>
        <w:ind w:left="-567" w:firstLine="567"/>
        <w:contextualSpacing/>
        <w:jc w:val="both"/>
        <w:rPr>
          <w:sz w:val="24"/>
          <w:szCs w:val="24"/>
        </w:rPr>
      </w:pPr>
    </w:p>
    <w:p w14:paraId="47F5391D" w14:textId="77777777" w:rsidR="001C3559" w:rsidRDefault="001C3559" w:rsidP="00964515">
      <w:pPr>
        <w:ind w:left="-567" w:firstLine="567"/>
        <w:contextualSpacing/>
        <w:jc w:val="both"/>
        <w:rPr>
          <w:sz w:val="24"/>
          <w:szCs w:val="24"/>
        </w:rPr>
      </w:pPr>
    </w:p>
    <w:p w14:paraId="259CD9F7" w14:textId="77777777" w:rsidR="001C3559" w:rsidRPr="003117F0" w:rsidRDefault="001C3559" w:rsidP="00964515">
      <w:pPr>
        <w:ind w:left="-567" w:firstLine="567"/>
        <w:contextualSpacing/>
        <w:jc w:val="both"/>
        <w:rPr>
          <w:sz w:val="24"/>
          <w:szCs w:val="24"/>
        </w:rPr>
      </w:pPr>
    </w:p>
    <w:p w14:paraId="5C484956" w14:textId="77777777" w:rsidR="00964515" w:rsidRPr="00464829" w:rsidRDefault="00964515" w:rsidP="00AB5718">
      <w:pPr>
        <w:ind w:left="-567"/>
        <w:contextualSpacing/>
        <w:jc w:val="both"/>
        <w:rPr>
          <w:sz w:val="24"/>
          <w:szCs w:val="24"/>
        </w:rPr>
      </w:pPr>
    </w:p>
    <w:p w14:paraId="1EFDDCA4" w14:textId="77777777" w:rsidR="00AB5718" w:rsidRPr="00464829" w:rsidRDefault="00AB5718" w:rsidP="00AB5718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64829">
        <w:rPr>
          <w:b/>
          <w:sz w:val="24"/>
          <w:szCs w:val="24"/>
        </w:rPr>
        <w:t>Список литературы:</w:t>
      </w:r>
    </w:p>
    <w:p w14:paraId="0C0644E4" w14:textId="77777777" w:rsidR="00AB5718" w:rsidRPr="00CD4FE4" w:rsidRDefault="00AB5718" w:rsidP="00AB5718">
      <w:pPr>
        <w:spacing w:line="276" w:lineRule="auto"/>
        <w:ind w:left="-567"/>
        <w:jc w:val="both"/>
        <w:rPr>
          <w:rFonts w:eastAsia="Calibri"/>
          <w:sz w:val="24"/>
          <w:szCs w:val="24"/>
        </w:rPr>
      </w:pPr>
      <w:r w:rsidRPr="00CD4FE4">
        <w:rPr>
          <w:rFonts w:eastAsia="Calibri"/>
          <w:sz w:val="24"/>
          <w:szCs w:val="24"/>
        </w:rPr>
        <w:t xml:space="preserve">1. Алдошина И. А., </w:t>
      </w:r>
      <w:proofErr w:type="spellStart"/>
      <w:r w:rsidRPr="00CD4FE4">
        <w:rPr>
          <w:rFonts w:eastAsia="Calibri"/>
          <w:sz w:val="24"/>
          <w:szCs w:val="24"/>
        </w:rPr>
        <w:t>Приттс</w:t>
      </w:r>
      <w:proofErr w:type="spellEnd"/>
      <w:r w:rsidRPr="00CD4FE4">
        <w:rPr>
          <w:rFonts w:eastAsia="Calibri"/>
          <w:sz w:val="24"/>
          <w:szCs w:val="24"/>
        </w:rPr>
        <w:t xml:space="preserve"> Р. Музыкальная акустика. - Санкт-Петербург: Композитор, 2009. - 719 с.</w:t>
      </w:r>
    </w:p>
    <w:p w14:paraId="678D92FA" w14:textId="77777777" w:rsidR="00AB5718" w:rsidRPr="00CD4FE4" w:rsidRDefault="00AB5718" w:rsidP="00AB5718">
      <w:pPr>
        <w:spacing w:line="276" w:lineRule="auto"/>
        <w:ind w:left="-567"/>
        <w:jc w:val="both"/>
        <w:rPr>
          <w:rFonts w:eastAsia="Calibri"/>
          <w:sz w:val="24"/>
          <w:szCs w:val="24"/>
        </w:rPr>
      </w:pPr>
      <w:r w:rsidRPr="00CD4FE4">
        <w:rPr>
          <w:rFonts w:eastAsia="Calibri"/>
          <w:sz w:val="24"/>
          <w:szCs w:val="24"/>
        </w:rPr>
        <w:t xml:space="preserve">2. </w:t>
      </w:r>
      <w:proofErr w:type="spellStart"/>
      <w:r w:rsidRPr="00CD4FE4">
        <w:rPr>
          <w:rFonts w:eastAsia="Calibri"/>
          <w:sz w:val="24"/>
          <w:szCs w:val="24"/>
        </w:rPr>
        <w:t>Дворко</w:t>
      </w:r>
      <w:proofErr w:type="spellEnd"/>
      <w:r w:rsidRPr="00CD4FE4">
        <w:rPr>
          <w:rFonts w:eastAsia="Calibri"/>
          <w:sz w:val="24"/>
          <w:szCs w:val="24"/>
        </w:rPr>
        <w:t xml:space="preserve"> Н.И. Основы звукорежиссуры</w:t>
      </w:r>
      <w:proofErr w:type="gramStart"/>
      <w:r w:rsidRPr="00CD4FE4">
        <w:rPr>
          <w:rFonts w:eastAsia="Calibri"/>
          <w:sz w:val="24"/>
          <w:szCs w:val="24"/>
        </w:rPr>
        <w:t xml:space="preserve"> :</w:t>
      </w:r>
      <w:proofErr w:type="gramEnd"/>
      <w:r w:rsidRPr="00CD4FE4">
        <w:rPr>
          <w:rFonts w:eastAsia="Calibri"/>
          <w:sz w:val="24"/>
          <w:szCs w:val="24"/>
        </w:rPr>
        <w:t xml:space="preserve"> творческий практикум. - Санкт-Петербург: </w:t>
      </w:r>
      <w:proofErr w:type="spellStart"/>
      <w:r w:rsidRPr="00CD4FE4">
        <w:rPr>
          <w:rFonts w:eastAsia="Calibri"/>
          <w:sz w:val="24"/>
          <w:szCs w:val="24"/>
        </w:rPr>
        <w:t>СПбГУП</w:t>
      </w:r>
      <w:proofErr w:type="spellEnd"/>
      <w:r w:rsidRPr="00CD4FE4">
        <w:rPr>
          <w:rFonts w:eastAsia="Calibri"/>
          <w:sz w:val="24"/>
          <w:szCs w:val="24"/>
        </w:rPr>
        <w:t>, 2005. - 164 с.</w:t>
      </w:r>
    </w:p>
    <w:p w14:paraId="3D4C6AD8" w14:textId="77777777" w:rsidR="00AB5718" w:rsidRPr="00CD4FE4" w:rsidRDefault="00AB5718" w:rsidP="00AB5718">
      <w:pPr>
        <w:spacing w:line="276" w:lineRule="auto"/>
        <w:ind w:left="-567"/>
        <w:jc w:val="both"/>
        <w:rPr>
          <w:rFonts w:eastAsia="Calibri"/>
          <w:sz w:val="24"/>
          <w:szCs w:val="24"/>
        </w:rPr>
      </w:pPr>
      <w:r w:rsidRPr="00CD4FE4">
        <w:rPr>
          <w:rFonts w:eastAsia="Calibri"/>
          <w:sz w:val="24"/>
          <w:szCs w:val="24"/>
        </w:rPr>
        <w:t xml:space="preserve">3. </w:t>
      </w:r>
      <w:proofErr w:type="spellStart"/>
      <w:r w:rsidRPr="00CD4FE4">
        <w:rPr>
          <w:rFonts w:eastAsia="Calibri"/>
          <w:sz w:val="24"/>
          <w:szCs w:val="24"/>
        </w:rPr>
        <w:t>Севашко</w:t>
      </w:r>
      <w:proofErr w:type="spellEnd"/>
      <w:r w:rsidRPr="00CD4FE4">
        <w:rPr>
          <w:rFonts w:eastAsia="Calibri"/>
          <w:sz w:val="24"/>
          <w:szCs w:val="24"/>
        </w:rPr>
        <w:t xml:space="preserve"> А. В. Звукорежиссура и запись фонограмм. - Москва: ДМК Пресс, 2015. - 431 с.</w:t>
      </w:r>
    </w:p>
    <w:p w14:paraId="37ABBB22" w14:textId="77777777" w:rsidR="00AB5718" w:rsidRPr="00CD4FE4" w:rsidRDefault="00AB5718" w:rsidP="00AB5718">
      <w:pPr>
        <w:spacing w:line="276" w:lineRule="auto"/>
        <w:ind w:left="-567"/>
        <w:jc w:val="both"/>
        <w:rPr>
          <w:rFonts w:eastAsia="Calibri"/>
          <w:sz w:val="24"/>
          <w:szCs w:val="24"/>
        </w:rPr>
      </w:pPr>
      <w:r w:rsidRPr="00CD4FE4">
        <w:rPr>
          <w:rFonts w:eastAsia="Calibri"/>
          <w:sz w:val="24"/>
          <w:szCs w:val="24"/>
        </w:rPr>
        <w:t xml:space="preserve">4. </w:t>
      </w:r>
      <w:proofErr w:type="spellStart"/>
      <w:r w:rsidRPr="00CD4FE4">
        <w:rPr>
          <w:rFonts w:eastAsia="Calibri"/>
          <w:sz w:val="24"/>
          <w:szCs w:val="24"/>
        </w:rPr>
        <w:t>Динов</w:t>
      </w:r>
      <w:proofErr w:type="spellEnd"/>
      <w:r w:rsidRPr="00CD4FE4">
        <w:rPr>
          <w:rFonts w:eastAsia="Calibri"/>
          <w:sz w:val="24"/>
          <w:szCs w:val="24"/>
        </w:rPr>
        <w:t xml:space="preserve"> В. Г. Звуковая картина. Записки о звукорежиссуре – М.: Лань, Планета музыки, 2012. - 486 с.</w:t>
      </w:r>
    </w:p>
    <w:p w14:paraId="5236D8F3" w14:textId="77777777" w:rsidR="00AB5718" w:rsidRDefault="00AB5718" w:rsidP="00AB5718">
      <w:pPr>
        <w:spacing w:line="276" w:lineRule="auto"/>
        <w:ind w:left="-567"/>
        <w:jc w:val="both"/>
        <w:rPr>
          <w:rFonts w:eastAsia="Calibri"/>
          <w:sz w:val="24"/>
          <w:szCs w:val="24"/>
        </w:rPr>
      </w:pPr>
      <w:r w:rsidRPr="00CD4FE4">
        <w:rPr>
          <w:rFonts w:eastAsia="Calibri"/>
          <w:sz w:val="24"/>
          <w:szCs w:val="24"/>
        </w:rPr>
        <w:t xml:space="preserve">5. </w:t>
      </w:r>
      <w:proofErr w:type="spellStart"/>
      <w:r w:rsidRPr="00CD4FE4">
        <w:rPr>
          <w:rFonts w:eastAsia="Calibri"/>
          <w:sz w:val="24"/>
          <w:szCs w:val="24"/>
        </w:rPr>
        <w:t>Ладухин</w:t>
      </w:r>
      <w:proofErr w:type="spellEnd"/>
      <w:r w:rsidRPr="00CD4FE4">
        <w:rPr>
          <w:rFonts w:eastAsia="Calibri"/>
          <w:sz w:val="24"/>
          <w:szCs w:val="24"/>
        </w:rPr>
        <w:t xml:space="preserve"> М. Одноголосное сольфеджио. – М., 2014.</w:t>
      </w:r>
    </w:p>
    <w:p w14:paraId="1D2DB4B3" w14:textId="77777777" w:rsidR="00AB5718" w:rsidRPr="00F5503C" w:rsidRDefault="00AB5718" w:rsidP="00AB5718">
      <w:pPr>
        <w:spacing w:line="276" w:lineRule="auto"/>
        <w:ind w:left="-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6. </w:t>
      </w:r>
      <w:proofErr w:type="spellStart"/>
      <w:r w:rsidRPr="00F5503C">
        <w:rPr>
          <w:rFonts w:eastAsia="Calibri"/>
          <w:sz w:val="24"/>
          <w:szCs w:val="24"/>
        </w:rPr>
        <w:t>Шорникова</w:t>
      </w:r>
      <w:proofErr w:type="spellEnd"/>
      <w:r w:rsidRPr="00F5503C">
        <w:rPr>
          <w:rFonts w:eastAsia="Calibri"/>
          <w:sz w:val="24"/>
          <w:szCs w:val="24"/>
        </w:rPr>
        <w:t xml:space="preserve"> М. Музыкальная лите</w:t>
      </w:r>
      <w:r>
        <w:rPr>
          <w:rFonts w:eastAsia="Calibri"/>
          <w:sz w:val="24"/>
          <w:szCs w:val="24"/>
        </w:rPr>
        <w:t>ратура</w:t>
      </w:r>
      <w:proofErr w:type="gramStart"/>
      <w:r>
        <w:rPr>
          <w:rFonts w:eastAsia="Calibri"/>
          <w:sz w:val="24"/>
          <w:szCs w:val="24"/>
        </w:rPr>
        <w:t xml:space="preserve"> :</w:t>
      </w:r>
      <w:proofErr w:type="gramEnd"/>
      <w:r>
        <w:rPr>
          <w:rFonts w:eastAsia="Calibri"/>
          <w:sz w:val="24"/>
          <w:szCs w:val="24"/>
        </w:rPr>
        <w:t xml:space="preserve"> музыка, ее формы и жан</w:t>
      </w:r>
      <w:r w:rsidRPr="00F5503C">
        <w:rPr>
          <w:rFonts w:eastAsia="Calibri"/>
          <w:sz w:val="24"/>
          <w:szCs w:val="24"/>
        </w:rPr>
        <w:t>ры : первый год обучен</w:t>
      </w:r>
      <w:r>
        <w:rPr>
          <w:rFonts w:eastAsia="Calibri"/>
          <w:sz w:val="24"/>
          <w:szCs w:val="24"/>
        </w:rPr>
        <w:t xml:space="preserve">ия : учебное пособие / М. </w:t>
      </w:r>
      <w:proofErr w:type="spellStart"/>
      <w:r>
        <w:rPr>
          <w:rFonts w:eastAsia="Calibri"/>
          <w:sz w:val="24"/>
          <w:szCs w:val="24"/>
        </w:rPr>
        <w:t>Шорни</w:t>
      </w:r>
      <w:r w:rsidRPr="00F5503C">
        <w:rPr>
          <w:rFonts w:eastAsia="Calibri"/>
          <w:sz w:val="24"/>
          <w:szCs w:val="24"/>
        </w:rPr>
        <w:t>кова</w:t>
      </w:r>
      <w:proofErr w:type="spellEnd"/>
      <w:r w:rsidRPr="00F5503C">
        <w:rPr>
          <w:rFonts w:eastAsia="Calibri"/>
          <w:sz w:val="24"/>
          <w:szCs w:val="24"/>
        </w:rPr>
        <w:t>. - Изд. 10-е. - Р</w:t>
      </w:r>
      <w:r>
        <w:rPr>
          <w:rFonts w:eastAsia="Calibri"/>
          <w:sz w:val="24"/>
          <w:szCs w:val="24"/>
        </w:rPr>
        <w:t>остов н/Д</w:t>
      </w:r>
      <w:proofErr w:type="gramStart"/>
      <w:r>
        <w:rPr>
          <w:rFonts w:eastAsia="Calibri"/>
          <w:sz w:val="24"/>
          <w:szCs w:val="24"/>
        </w:rPr>
        <w:t xml:space="preserve"> :</w:t>
      </w:r>
      <w:proofErr w:type="gramEnd"/>
      <w:r>
        <w:rPr>
          <w:rFonts w:eastAsia="Calibri"/>
          <w:sz w:val="24"/>
          <w:szCs w:val="24"/>
        </w:rPr>
        <w:t xml:space="preserve"> Феникс, 2008. – 186.</w:t>
      </w:r>
    </w:p>
    <w:p w14:paraId="7D7A095F" w14:textId="77777777" w:rsidR="00AB5718" w:rsidRPr="00F5503C" w:rsidRDefault="00AB5718" w:rsidP="00AB5718">
      <w:pPr>
        <w:spacing w:line="276" w:lineRule="auto"/>
        <w:ind w:left="-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7. </w:t>
      </w:r>
      <w:proofErr w:type="spellStart"/>
      <w:r w:rsidRPr="00F5503C">
        <w:rPr>
          <w:rFonts w:eastAsia="Calibri"/>
          <w:sz w:val="24"/>
          <w:szCs w:val="24"/>
        </w:rPr>
        <w:t>Шорникова</w:t>
      </w:r>
      <w:proofErr w:type="spellEnd"/>
      <w:r w:rsidRPr="00F5503C">
        <w:rPr>
          <w:rFonts w:eastAsia="Calibri"/>
          <w:sz w:val="24"/>
          <w:szCs w:val="24"/>
        </w:rPr>
        <w:t xml:space="preserve"> </w:t>
      </w:r>
      <w:proofErr w:type="spellStart"/>
      <w:r w:rsidRPr="00F5503C">
        <w:rPr>
          <w:rFonts w:eastAsia="Calibri"/>
          <w:sz w:val="24"/>
          <w:szCs w:val="24"/>
        </w:rPr>
        <w:t>М.Музыкальная</w:t>
      </w:r>
      <w:proofErr w:type="spellEnd"/>
      <w:r w:rsidRPr="00F5503C">
        <w:rPr>
          <w:rFonts w:eastAsia="Calibri"/>
          <w:sz w:val="24"/>
          <w:szCs w:val="24"/>
        </w:rPr>
        <w:t xml:space="preserve"> литература: развитие </w:t>
      </w:r>
      <w:proofErr w:type="spellStart"/>
      <w:r w:rsidRPr="00F5503C">
        <w:rPr>
          <w:rFonts w:eastAsia="Calibri"/>
          <w:sz w:val="24"/>
          <w:szCs w:val="24"/>
        </w:rPr>
        <w:t>западноевропейской</w:t>
      </w:r>
      <w:r>
        <w:rPr>
          <w:rFonts w:eastAsia="Calibri"/>
          <w:sz w:val="24"/>
          <w:szCs w:val="24"/>
        </w:rPr>
        <w:t>музыки</w:t>
      </w:r>
      <w:proofErr w:type="spellEnd"/>
      <w:r>
        <w:rPr>
          <w:rFonts w:eastAsia="Calibri"/>
          <w:sz w:val="24"/>
          <w:szCs w:val="24"/>
        </w:rPr>
        <w:t xml:space="preserve"> : второй г</w:t>
      </w:r>
      <w:r w:rsidRPr="00F5503C">
        <w:rPr>
          <w:rFonts w:eastAsia="Calibri"/>
          <w:sz w:val="24"/>
          <w:szCs w:val="24"/>
        </w:rPr>
        <w:t>од обу</w:t>
      </w:r>
      <w:r>
        <w:rPr>
          <w:rFonts w:eastAsia="Calibri"/>
          <w:sz w:val="24"/>
          <w:szCs w:val="24"/>
        </w:rPr>
        <w:t>чения : учеб</w:t>
      </w:r>
      <w:proofErr w:type="gramStart"/>
      <w:r>
        <w:rPr>
          <w:rFonts w:eastAsia="Calibri"/>
          <w:sz w:val="24"/>
          <w:szCs w:val="24"/>
        </w:rPr>
        <w:t>.</w:t>
      </w:r>
      <w:proofErr w:type="gramEnd"/>
      <w:r>
        <w:rPr>
          <w:rFonts w:eastAsia="Calibri"/>
          <w:sz w:val="24"/>
          <w:szCs w:val="24"/>
        </w:rPr>
        <w:t xml:space="preserve"> </w:t>
      </w:r>
      <w:proofErr w:type="spellStart"/>
      <w:proofErr w:type="gramStart"/>
      <w:r>
        <w:rPr>
          <w:rFonts w:eastAsia="Calibri"/>
          <w:sz w:val="24"/>
          <w:szCs w:val="24"/>
        </w:rPr>
        <w:t>п</w:t>
      </w:r>
      <w:proofErr w:type="gramEnd"/>
      <w:r>
        <w:rPr>
          <w:rFonts w:eastAsia="Calibri"/>
          <w:sz w:val="24"/>
          <w:szCs w:val="24"/>
        </w:rPr>
        <w:t>особ</w:t>
      </w:r>
      <w:proofErr w:type="spellEnd"/>
      <w:r>
        <w:rPr>
          <w:rFonts w:eastAsia="Calibri"/>
          <w:sz w:val="24"/>
          <w:szCs w:val="24"/>
        </w:rPr>
        <w:t xml:space="preserve">. / М. </w:t>
      </w:r>
      <w:proofErr w:type="spellStart"/>
      <w:r>
        <w:rPr>
          <w:rFonts w:eastAsia="Calibri"/>
          <w:sz w:val="24"/>
          <w:szCs w:val="24"/>
        </w:rPr>
        <w:t>Шорни</w:t>
      </w:r>
      <w:r w:rsidRPr="00F5503C">
        <w:rPr>
          <w:rFonts w:eastAsia="Calibri"/>
          <w:sz w:val="24"/>
          <w:szCs w:val="24"/>
        </w:rPr>
        <w:t>кова</w:t>
      </w:r>
      <w:proofErr w:type="spellEnd"/>
      <w:r w:rsidRPr="00F5503C">
        <w:rPr>
          <w:rFonts w:eastAsia="Calibri"/>
          <w:sz w:val="24"/>
          <w:szCs w:val="24"/>
        </w:rPr>
        <w:t xml:space="preserve">. - </w:t>
      </w:r>
      <w:r>
        <w:rPr>
          <w:rFonts w:eastAsia="Calibri"/>
          <w:sz w:val="24"/>
          <w:szCs w:val="24"/>
        </w:rPr>
        <w:t>Изд. 13-е. - Ростов н/Д</w:t>
      </w:r>
      <w:proofErr w:type="gramStart"/>
      <w:r>
        <w:rPr>
          <w:rFonts w:eastAsia="Calibri"/>
          <w:sz w:val="24"/>
          <w:szCs w:val="24"/>
        </w:rPr>
        <w:t xml:space="preserve"> :</w:t>
      </w:r>
      <w:proofErr w:type="gramEnd"/>
      <w:r>
        <w:rPr>
          <w:rFonts w:eastAsia="Calibri"/>
          <w:sz w:val="24"/>
          <w:szCs w:val="24"/>
        </w:rPr>
        <w:t xml:space="preserve"> Феникс</w:t>
      </w:r>
      <w:r w:rsidRPr="00F5503C">
        <w:rPr>
          <w:rFonts w:eastAsia="Calibri"/>
          <w:sz w:val="24"/>
          <w:szCs w:val="24"/>
        </w:rPr>
        <w:t>, 2011. - 281.</w:t>
      </w:r>
    </w:p>
    <w:p w14:paraId="4DC67341" w14:textId="77777777" w:rsidR="00AB5718" w:rsidRDefault="00AB5718" w:rsidP="00AB5718">
      <w:pPr>
        <w:spacing w:line="276" w:lineRule="auto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14202A">
        <w:rPr>
          <w:sz w:val="24"/>
          <w:szCs w:val="24"/>
        </w:rPr>
        <w:t>Русская музыкальная литература: Учебник для ДМШ: Третий год обучения предмету. – М.: Музыка. – 2003.</w:t>
      </w:r>
    </w:p>
    <w:p w14:paraId="51405443" w14:textId="77777777" w:rsidR="00AB5718" w:rsidRPr="0014202A" w:rsidRDefault="00AB5718" w:rsidP="00AB5718">
      <w:pPr>
        <w:spacing w:line="276" w:lineRule="auto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 w:rsidRPr="0014202A">
        <w:rPr>
          <w:sz w:val="24"/>
          <w:szCs w:val="24"/>
        </w:rPr>
        <w:t>Шорникова</w:t>
      </w:r>
      <w:proofErr w:type="spellEnd"/>
      <w:r w:rsidRPr="0014202A">
        <w:rPr>
          <w:sz w:val="24"/>
          <w:szCs w:val="24"/>
        </w:rPr>
        <w:t xml:space="preserve"> М. Музыкальная литература: Русская музыка </w:t>
      </w:r>
      <w:proofErr w:type="spellStart"/>
      <w:r w:rsidRPr="0014202A">
        <w:rPr>
          <w:sz w:val="24"/>
          <w:szCs w:val="24"/>
        </w:rPr>
        <w:t>века.Четвертый</w:t>
      </w:r>
      <w:proofErr w:type="spellEnd"/>
      <w:r w:rsidRPr="0014202A">
        <w:rPr>
          <w:sz w:val="24"/>
          <w:szCs w:val="24"/>
        </w:rPr>
        <w:t xml:space="preserve"> год обучения: Учеб. пособие. Изд. 2-е, доп. и </w:t>
      </w:r>
      <w:proofErr w:type="spellStart"/>
      <w:r w:rsidRPr="0014202A">
        <w:rPr>
          <w:sz w:val="24"/>
          <w:szCs w:val="24"/>
        </w:rPr>
        <w:t>перераб</w:t>
      </w:r>
      <w:proofErr w:type="spellEnd"/>
      <w:r w:rsidRPr="0014202A">
        <w:rPr>
          <w:sz w:val="24"/>
          <w:szCs w:val="24"/>
        </w:rPr>
        <w:t>. - Ростов н/Д: Феникс, 2004. - 256 с.</w:t>
      </w:r>
    </w:p>
    <w:p w14:paraId="2BED6B67" w14:textId="0D6296B3" w:rsidR="00AB5718" w:rsidRDefault="00496E32" w:rsidP="00AB5718">
      <w:pPr>
        <w:spacing w:after="200" w:line="276" w:lineRule="auto"/>
        <w:ind w:left="-567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</w:t>
      </w:r>
      <w:r w:rsidR="00AB5718" w:rsidRPr="00A02483">
        <w:rPr>
          <w:iCs/>
          <w:sz w:val="24"/>
          <w:szCs w:val="24"/>
        </w:rPr>
        <w:t xml:space="preserve">Результат прохождения вступительного испытания, </w:t>
      </w:r>
      <w:r w:rsidR="00AB5718" w:rsidRPr="00A02483">
        <w:rPr>
          <w:sz w:val="24"/>
          <w:szCs w:val="24"/>
          <w:lang w:eastAsia="en-US"/>
        </w:rPr>
        <w:t>требующий у поступающих наличия определенных творческих способностей, физических и (или) психологических качеств</w:t>
      </w:r>
      <w:r w:rsidR="00AB5718" w:rsidRPr="00A02483">
        <w:rPr>
          <w:iCs/>
          <w:color w:val="000000"/>
          <w:sz w:val="24"/>
          <w:szCs w:val="24"/>
          <w:bdr w:val="none" w:sz="0" w:space="0" w:color="auto" w:frame="1"/>
        </w:rPr>
        <w:t xml:space="preserve"> творческой и профессиональной направленности</w:t>
      </w:r>
      <w:r w:rsidR="00AB5718" w:rsidRPr="00A02483">
        <w:rPr>
          <w:iCs/>
          <w:sz w:val="24"/>
          <w:szCs w:val="24"/>
        </w:rPr>
        <w:t xml:space="preserve">, фиксируется в протоколе экзаменационной комиссии и с учетом среднего балла аттестата формируется рейтинг. </w:t>
      </w:r>
    </w:p>
    <w:p w14:paraId="4E3E18D2" w14:textId="77777777" w:rsidR="00AB5718" w:rsidRDefault="00AB5718" w:rsidP="00AB5718">
      <w:pPr>
        <w:spacing w:after="200" w:line="276" w:lineRule="auto"/>
        <w:ind w:left="-567" w:firstLine="709"/>
        <w:jc w:val="both"/>
        <w:rPr>
          <w:iCs/>
          <w:color w:val="000000"/>
          <w:sz w:val="24"/>
          <w:szCs w:val="24"/>
          <w:bdr w:val="none" w:sz="0" w:space="0" w:color="auto" w:frame="1"/>
        </w:rPr>
      </w:pPr>
      <w:r w:rsidRPr="00A02483">
        <w:rPr>
          <w:iCs/>
          <w:sz w:val="24"/>
          <w:szCs w:val="24"/>
        </w:rPr>
        <w:t xml:space="preserve">Абитуриенты, набравшие максимальное количество баллов, рекомендуются к зачислению на специальность </w:t>
      </w:r>
      <w:r w:rsidRPr="00A02483">
        <w:rPr>
          <w:iCs/>
          <w:color w:val="000000"/>
          <w:sz w:val="24"/>
          <w:szCs w:val="24"/>
          <w:bdr w:val="none" w:sz="0" w:space="0" w:color="auto" w:frame="1"/>
        </w:rPr>
        <w:t>53.02.08 Музыкальное звукооператорское мастерство.</w:t>
      </w:r>
    </w:p>
    <w:tbl>
      <w:tblPr>
        <w:tblStyle w:val="21"/>
        <w:tblW w:w="10463" w:type="dxa"/>
        <w:jc w:val="center"/>
        <w:tblLayout w:type="fixed"/>
        <w:tblLook w:val="04A0" w:firstRow="1" w:lastRow="0" w:firstColumn="1" w:lastColumn="0" w:noHBand="0" w:noVBand="1"/>
      </w:tblPr>
      <w:tblGrid>
        <w:gridCol w:w="392"/>
        <w:gridCol w:w="2246"/>
        <w:gridCol w:w="1984"/>
        <w:gridCol w:w="1696"/>
        <w:gridCol w:w="1392"/>
        <w:gridCol w:w="1843"/>
        <w:gridCol w:w="910"/>
      </w:tblGrid>
      <w:tr w:rsidR="00AB5718" w:rsidRPr="00464829" w14:paraId="0DD6A2F9" w14:textId="77777777" w:rsidTr="00DC73EC">
        <w:trPr>
          <w:jc w:val="center"/>
        </w:trPr>
        <w:tc>
          <w:tcPr>
            <w:tcW w:w="392" w:type="dxa"/>
          </w:tcPr>
          <w:p w14:paraId="3F4B184A" w14:textId="77777777" w:rsidR="00AB5718" w:rsidRPr="00464829" w:rsidRDefault="00AB5718" w:rsidP="00EA601F">
            <w:pPr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246" w:type="dxa"/>
          </w:tcPr>
          <w:p w14:paraId="3EEFAD38" w14:textId="77777777" w:rsidR="00AB5718" w:rsidRPr="00464829" w:rsidRDefault="00AB5718" w:rsidP="00EA601F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Вид испытания</w:t>
            </w:r>
          </w:p>
        </w:tc>
        <w:tc>
          <w:tcPr>
            <w:tcW w:w="1984" w:type="dxa"/>
          </w:tcPr>
          <w:p w14:paraId="0BD50B1F" w14:textId="77777777" w:rsidR="00AB5718" w:rsidRPr="00464829" w:rsidRDefault="00AB5718" w:rsidP="00EA601F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Что предоставлять</w:t>
            </w:r>
          </w:p>
        </w:tc>
        <w:tc>
          <w:tcPr>
            <w:tcW w:w="1696" w:type="dxa"/>
          </w:tcPr>
          <w:p w14:paraId="07186C92" w14:textId="77777777" w:rsidR="00AB5718" w:rsidRPr="00464829" w:rsidRDefault="00AB5718" w:rsidP="00EA601F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Куда отправлять</w:t>
            </w:r>
          </w:p>
        </w:tc>
        <w:tc>
          <w:tcPr>
            <w:tcW w:w="1392" w:type="dxa"/>
          </w:tcPr>
          <w:p w14:paraId="4F09DB61" w14:textId="77777777" w:rsidR="00AB5718" w:rsidRPr="00464829" w:rsidRDefault="00AB5718" w:rsidP="00EA601F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Срок предоставления</w:t>
            </w:r>
          </w:p>
        </w:tc>
        <w:tc>
          <w:tcPr>
            <w:tcW w:w="1843" w:type="dxa"/>
          </w:tcPr>
          <w:p w14:paraId="4831F6DF" w14:textId="77777777" w:rsidR="00AB5718" w:rsidRPr="00464829" w:rsidRDefault="00AB5718" w:rsidP="00EA601F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Как получить задание</w:t>
            </w:r>
          </w:p>
        </w:tc>
        <w:tc>
          <w:tcPr>
            <w:tcW w:w="910" w:type="dxa"/>
          </w:tcPr>
          <w:p w14:paraId="3FD8B2A9" w14:textId="77777777" w:rsidR="00AB5718" w:rsidRDefault="00AB5718" w:rsidP="00EA601F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Макс.</w:t>
            </w:r>
          </w:p>
          <w:p w14:paraId="774ADB94" w14:textId="77777777" w:rsidR="00AB5718" w:rsidRPr="00464829" w:rsidRDefault="00AB5718" w:rsidP="00EA601F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</w:t>
            </w:r>
            <w:r w:rsidRPr="0046482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-во баллов</w:t>
            </w:r>
          </w:p>
        </w:tc>
      </w:tr>
      <w:tr w:rsidR="00AB5718" w:rsidRPr="00464829" w14:paraId="5F81A968" w14:textId="77777777" w:rsidTr="00DC73EC">
        <w:trPr>
          <w:jc w:val="center"/>
        </w:trPr>
        <w:tc>
          <w:tcPr>
            <w:tcW w:w="392" w:type="dxa"/>
          </w:tcPr>
          <w:p w14:paraId="7E36D4A3" w14:textId="4D017083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46" w:type="dxa"/>
          </w:tcPr>
          <w:p w14:paraId="18887B89" w14:textId="77777777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Инструментальное исполнительство</w:t>
            </w:r>
          </w:p>
        </w:tc>
        <w:tc>
          <w:tcPr>
            <w:tcW w:w="1984" w:type="dxa"/>
          </w:tcPr>
          <w:p w14:paraId="46F7F63C" w14:textId="77777777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Ссылку на видеозапись 2 произведений наизусть</w:t>
            </w:r>
          </w:p>
        </w:tc>
        <w:tc>
          <w:tcPr>
            <w:tcW w:w="1696" w:type="dxa"/>
          </w:tcPr>
          <w:p w14:paraId="31AE2FDE" w14:textId="77777777" w:rsidR="00AB5718" w:rsidRPr="00464829" w:rsidRDefault="0005074D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="00AB5718" w:rsidRPr="00745CC6">
                <w:rPr>
                  <w:rStyle w:val="ab"/>
                  <w:rFonts w:ascii="Times New Roman" w:hAnsi="Times New Roman"/>
                  <w:sz w:val="24"/>
                  <w:szCs w:val="24"/>
                </w:rPr>
                <w:t>mzm-zv@yandex.ru</w:t>
              </w:r>
            </w:hyperlink>
          </w:p>
        </w:tc>
        <w:tc>
          <w:tcPr>
            <w:tcW w:w="1392" w:type="dxa"/>
          </w:tcPr>
          <w:p w14:paraId="026F29D9" w14:textId="77777777" w:rsidR="00AB5718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 июля-</w:t>
            </w:r>
          </w:p>
          <w:p w14:paraId="7DA52745" w14:textId="2D89B491" w:rsidR="00AB5718" w:rsidRPr="00464829" w:rsidRDefault="00AB5718" w:rsidP="00984F1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  <w:r w:rsidR="00F209D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августа</w:t>
            </w:r>
            <w:r w:rsidR="00D708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202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3" w:type="dxa"/>
          </w:tcPr>
          <w:p w14:paraId="43E0802C" w14:textId="77777777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Самостоятельный выбор</w:t>
            </w:r>
          </w:p>
        </w:tc>
        <w:tc>
          <w:tcPr>
            <w:tcW w:w="910" w:type="dxa"/>
          </w:tcPr>
          <w:p w14:paraId="16A1FD5D" w14:textId="7BA1C6AC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  <w:r w:rsidR="00984F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AB5718" w:rsidRPr="00464829" w14:paraId="253250FA" w14:textId="77777777" w:rsidTr="00DC73EC">
        <w:trPr>
          <w:jc w:val="center"/>
        </w:trPr>
        <w:tc>
          <w:tcPr>
            <w:tcW w:w="392" w:type="dxa"/>
          </w:tcPr>
          <w:p w14:paraId="0C4CE5B5" w14:textId="77777777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46" w:type="dxa"/>
          </w:tcPr>
          <w:p w14:paraId="7D150BF2" w14:textId="77777777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  <w:tc>
          <w:tcPr>
            <w:tcW w:w="1984" w:type="dxa"/>
          </w:tcPr>
          <w:p w14:paraId="2B782FC9" w14:textId="77777777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аудиофайл в формате </w:t>
            </w: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wav</w:t>
            </w:r>
          </w:p>
        </w:tc>
        <w:tc>
          <w:tcPr>
            <w:tcW w:w="1696" w:type="dxa"/>
          </w:tcPr>
          <w:p w14:paraId="3CCE0903" w14:textId="77777777" w:rsidR="00AB5718" w:rsidRPr="00464829" w:rsidRDefault="0005074D" w:rsidP="00D708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AB5718" w:rsidRPr="00745CC6">
                <w:rPr>
                  <w:rStyle w:val="ab"/>
                  <w:rFonts w:ascii="Times New Roman" w:hAnsi="Times New Roman"/>
                  <w:sz w:val="24"/>
                  <w:szCs w:val="24"/>
                </w:rPr>
                <w:t>mzm-zv@yandex.ru</w:t>
              </w:r>
            </w:hyperlink>
          </w:p>
        </w:tc>
        <w:tc>
          <w:tcPr>
            <w:tcW w:w="1392" w:type="dxa"/>
          </w:tcPr>
          <w:p w14:paraId="57BF0EE6" w14:textId="77777777" w:rsidR="00F209D8" w:rsidRDefault="00F209D8" w:rsidP="00F209D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25 июля-</w:t>
            </w:r>
          </w:p>
          <w:p w14:paraId="331DA2EC" w14:textId="4B77A1FE" w:rsidR="00AB5718" w:rsidRDefault="00F209D8" w:rsidP="00984F1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09 </w:t>
            </w: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202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  <w:p w14:paraId="790D90C3" w14:textId="57E2CEA0" w:rsidR="002C6494" w:rsidRPr="00464829" w:rsidRDefault="002C6494" w:rsidP="00984F13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14:paraId="18776F32" w14:textId="77777777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Самостоятельный выбор</w:t>
            </w:r>
          </w:p>
        </w:tc>
        <w:tc>
          <w:tcPr>
            <w:tcW w:w="910" w:type="dxa"/>
          </w:tcPr>
          <w:p w14:paraId="38F18970" w14:textId="74D6C6E0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  <w:r w:rsidR="00984F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AB5718" w:rsidRPr="00464829" w14:paraId="196352D5" w14:textId="77777777" w:rsidTr="00DC73EC">
        <w:trPr>
          <w:jc w:val="center"/>
        </w:trPr>
        <w:tc>
          <w:tcPr>
            <w:tcW w:w="392" w:type="dxa"/>
          </w:tcPr>
          <w:p w14:paraId="16593EA5" w14:textId="77777777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246" w:type="dxa"/>
          </w:tcPr>
          <w:p w14:paraId="78C4FFC7" w14:textId="77777777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Сольфеджио</w:t>
            </w:r>
          </w:p>
        </w:tc>
        <w:tc>
          <w:tcPr>
            <w:tcW w:w="3680" w:type="dxa"/>
            <w:gridSpan w:val="2"/>
          </w:tcPr>
          <w:p w14:paraId="38956C34" w14:textId="77777777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Очный формат</w:t>
            </w:r>
          </w:p>
        </w:tc>
        <w:tc>
          <w:tcPr>
            <w:tcW w:w="1392" w:type="dxa"/>
          </w:tcPr>
          <w:p w14:paraId="5764EAEB" w14:textId="7F155352" w:rsidR="00AB5718" w:rsidRPr="00464829" w:rsidRDefault="00AB5718" w:rsidP="009C74A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-1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августа</w:t>
            </w:r>
            <w:r w:rsidR="00D708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202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3" w:type="dxa"/>
          </w:tcPr>
          <w:p w14:paraId="55952604" w14:textId="5D135787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Колледже «Звёздный»</w:t>
            </w:r>
          </w:p>
        </w:tc>
        <w:tc>
          <w:tcPr>
            <w:tcW w:w="910" w:type="dxa"/>
          </w:tcPr>
          <w:p w14:paraId="55E04FD4" w14:textId="600F5B2B" w:rsidR="00AB5718" w:rsidRPr="00464829" w:rsidRDefault="00AB5718" w:rsidP="00D7086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  <w:r w:rsidR="00984F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062648" w:rsidRPr="00464829" w14:paraId="65A4415E" w14:textId="77777777" w:rsidTr="00DC73EC">
        <w:trPr>
          <w:jc w:val="center"/>
        </w:trPr>
        <w:tc>
          <w:tcPr>
            <w:tcW w:w="392" w:type="dxa"/>
          </w:tcPr>
          <w:p w14:paraId="126D6E8D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46" w:type="dxa"/>
          </w:tcPr>
          <w:p w14:paraId="0B36E168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Теория музыки</w:t>
            </w:r>
          </w:p>
        </w:tc>
        <w:tc>
          <w:tcPr>
            <w:tcW w:w="3680" w:type="dxa"/>
            <w:gridSpan w:val="2"/>
          </w:tcPr>
          <w:p w14:paraId="5371FF83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Очный формат</w:t>
            </w:r>
          </w:p>
        </w:tc>
        <w:tc>
          <w:tcPr>
            <w:tcW w:w="1392" w:type="dxa"/>
          </w:tcPr>
          <w:p w14:paraId="57642F49" w14:textId="3A5627E5" w:rsidR="00062648" w:rsidRPr="00464829" w:rsidRDefault="00062648" w:rsidP="009C74A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-1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202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3" w:type="dxa"/>
          </w:tcPr>
          <w:p w14:paraId="3976F689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Колледже «Звёздный»</w:t>
            </w:r>
          </w:p>
        </w:tc>
        <w:tc>
          <w:tcPr>
            <w:tcW w:w="910" w:type="dxa"/>
          </w:tcPr>
          <w:p w14:paraId="23DCB8A4" w14:textId="6223B7A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062648" w:rsidRPr="00464829" w14:paraId="65076A55" w14:textId="77777777" w:rsidTr="00DC73EC">
        <w:trPr>
          <w:jc w:val="center"/>
        </w:trPr>
        <w:tc>
          <w:tcPr>
            <w:tcW w:w="392" w:type="dxa"/>
          </w:tcPr>
          <w:p w14:paraId="696CB286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246" w:type="dxa"/>
          </w:tcPr>
          <w:p w14:paraId="0A09B6CB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Музыкальная литература</w:t>
            </w:r>
          </w:p>
        </w:tc>
        <w:tc>
          <w:tcPr>
            <w:tcW w:w="3680" w:type="dxa"/>
            <w:gridSpan w:val="2"/>
          </w:tcPr>
          <w:p w14:paraId="31B643BE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Очный формат</w:t>
            </w:r>
          </w:p>
        </w:tc>
        <w:tc>
          <w:tcPr>
            <w:tcW w:w="1392" w:type="dxa"/>
          </w:tcPr>
          <w:p w14:paraId="38519A21" w14:textId="7DF0D7D7" w:rsidR="00062648" w:rsidRPr="00464829" w:rsidRDefault="00062648" w:rsidP="009C74A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-1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202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3" w:type="dxa"/>
          </w:tcPr>
          <w:p w14:paraId="2D92B01E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Колледже «Звёздный»</w:t>
            </w:r>
          </w:p>
        </w:tc>
        <w:tc>
          <w:tcPr>
            <w:tcW w:w="910" w:type="dxa"/>
          </w:tcPr>
          <w:p w14:paraId="6F7B375A" w14:textId="59EBE1F2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062648" w:rsidRPr="00464829" w14:paraId="1EA41A60" w14:textId="77777777" w:rsidTr="00DC73EC">
        <w:trPr>
          <w:jc w:val="center"/>
        </w:trPr>
        <w:tc>
          <w:tcPr>
            <w:tcW w:w="392" w:type="dxa"/>
          </w:tcPr>
          <w:p w14:paraId="68873BC8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6</w:t>
            </w:r>
          </w:p>
        </w:tc>
        <w:tc>
          <w:tcPr>
            <w:tcW w:w="2246" w:type="dxa"/>
          </w:tcPr>
          <w:p w14:paraId="270D5FFE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Анализ фонограммы</w:t>
            </w:r>
          </w:p>
        </w:tc>
        <w:tc>
          <w:tcPr>
            <w:tcW w:w="3680" w:type="dxa"/>
            <w:gridSpan w:val="2"/>
          </w:tcPr>
          <w:p w14:paraId="4728622C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Очный формат</w:t>
            </w:r>
          </w:p>
        </w:tc>
        <w:tc>
          <w:tcPr>
            <w:tcW w:w="1392" w:type="dxa"/>
          </w:tcPr>
          <w:p w14:paraId="734B1616" w14:textId="4B142A96" w:rsidR="00062648" w:rsidRPr="00464829" w:rsidRDefault="00062648" w:rsidP="009C74A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-1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202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3" w:type="dxa"/>
          </w:tcPr>
          <w:p w14:paraId="229B3D9C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Колледже «Звёздный»</w:t>
            </w:r>
          </w:p>
        </w:tc>
        <w:tc>
          <w:tcPr>
            <w:tcW w:w="910" w:type="dxa"/>
          </w:tcPr>
          <w:p w14:paraId="389747A3" w14:textId="78762B75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  <w:tr w:rsidR="00062648" w:rsidRPr="00464829" w14:paraId="151D4C62" w14:textId="77777777" w:rsidTr="00DC73EC">
        <w:trPr>
          <w:jc w:val="center"/>
        </w:trPr>
        <w:tc>
          <w:tcPr>
            <w:tcW w:w="10463" w:type="dxa"/>
            <w:gridSpan w:val="7"/>
          </w:tcPr>
          <w:p w14:paraId="18948668" w14:textId="4A11B4FA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 собеседованию допускаются абитуриенты, набравшие, после прохождения 6 видов испытаний</w:t>
            </w:r>
          </w:p>
          <w:p w14:paraId="14F4F9BC" w14:textId="1F70957C" w:rsidR="00062648" w:rsidRPr="0042357D" w:rsidRDefault="00062648" w:rsidP="00062648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</w:pPr>
            <w:r w:rsidRPr="0042357D"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не менее </w:t>
            </w:r>
            <w:r w:rsidR="002C6494"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300 </w:t>
            </w:r>
            <w:r w:rsidRPr="0042357D"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t>баллов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shd w:val="clear" w:color="auto" w:fill="FFFFFF"/>
              </w:rPr>
              <w:br/>
            </w:r>
          </w:p>
        </w:tc>
      </w:tr>
      <w:tr w:rsidR="00062648" w:rsidRPr="00464829" w14:paraId="64A59442" w14:textId="77777777" w:rsidTr="00DC73EC">
        <w:trPr>
          <w:jc w:val="center"/>
        </w:trPr>
        <w:tc>
          <w:tcPr>
            <w:tcW w:w="392" w:type="dxa"/>
          </w:tcPr>
          <w:p w14:paraId="20081017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246" w:type="dxa"/>
          </w:tcPr>
          <w:p w14:paraId="705DF694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Собеседование</w:t>
            </w:r>
          </w:p>
        </w:tc>
        <w:tc>
          <w:tcPr>
            <w:tcW w:w="3680" w:type="dxa"/>
            <w:gridSpan w:val="2"/>
          </w:tcPr>
          <w:p w14:paraId="5FC97CC2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Очный формат</w:t>
            </w:r>
          </w:p>
        </w:tc>
        <w:tc>
          <w:tcPr>
            <w:tcW w:w="1392" w:type="dxa"/>
          </w:tcPr>
          <w:p w14:paraId="4FC3F505" w14:textId="61522BA5" w:rsidR="00062648" w:rsidRPr="00464829" w:rsidRDefault="00062648" w:rsidP="009C74AC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2-13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202</w:t>
            </w:r>
            <w:r w:rsidR="009C74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3" w:type="dxa"/>
          </w:tcPr>
          <w:p w14:paraId="2B9B92CA" w14:textId="77777777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" w:type="dxa"/>
          </w:tcPr>
          <w:p w14:paraId="0A5B1E49" w14:textId="35446B1A" w:rsidR="00062648" w:rsidRPr="00464829" w:rsidRDefault="00062648" w:rsidP="00062648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6482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14:paraId="3F359B97" w14:textId="77777777" w:rsidR="00AB5718" w:rsidRPr="00464829" w:rsidRDefault="00AB5718" w:rsidP="00AB5718">
      <w:pPr>
        <w:ind w:firstLine="708"/>
        <w:jc w:val="both"/>
        <w:rPr>
          <w:sz w:val="24"/>
          <w:szCs w:val="24"/>
          <w:shd w:val="clear" w:color="auto" w:fill="FFFFFF"/>
        </w:rPr>
      </w:pPr>
    </w:p>
    <w:p w14:paraId="069ED41D" w14:textId="5518BD91" w:rsidR="00AB5718" w:rsidRPr="00045305" w:rsidRDefault="00AB5718" w:rsidP="00AB5718">
      <w:pPr>
        <w:spacing w:after="200" w:line="276" w:lineRule="auto"/>
        <w:ind w:left="-567" w:firstLine="709"/>
        <w:jc w:val="both"/>
        <w:rPr>
          <w:sz w:val="24"/>
          <w:szCs w:val="24"/>
        </w:rPr>
      </w:pPr>
      <w:bookmarkStart w:id="1" w:name="_Hlk128354329"/>
      <w:r w:rsidRPr="00464829">
        <w:rPr>
          <w:sz w:val="24"/>
          <w:szCs w:val="24"/>
        </w:rPr>
        <w:t xml:space="preserve">Вся информация по вступительным </w:t>
      </w:r>
      <w:r w:rsidR="005B78D2" w:rsidRPr="00464829">
        <w:rPr>
          <w:sz w:val="24"/>
          <w:szCs w:val="24"/>
        </w:rPr>
        <w:t>испытаниям для</w:t>
      </w:r>
      <w:r w:rsidRPr="00464829">
        <w:rPr>
          <w:sz w:val="24"/>
          <w:szCs w:val="24"/>
        </w:rPr>
        <w:t xml:space="preserve"> удобства </w:t>
      </w:r>
      <w:r w:rsidR="005B78D2" w:rsidRPr="00464829">
        <w:rPr>
          <w:sz w:val="24"/>
          <w:szCs w:val="24"/>
        </w:rPr>
        <w:t>абитуриентов будет</w:t>
      </w:r>
      <w:r w:rsidRPr="00464829">
        <w:rPr>
          <w:sz w:val="24"/>
          <w:szCs w:val="24"/>
        </w:rPr>
        <w:t xml:space="preserve"> дублироваться в группе </w:t>
      </w:r>
      <w:proofErr w:type="spellStart"/>
      <w:r w:rsidRPr="00464829"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 </w:t>
      </w:r>
      <w:r w:rsidR="00585D89" w:rsidRPr="00585D89">
        <w:rPr>
          <w:rStyle w:val="ab"/>
          <w:sz w:val="24"/>
          <w:szCs w:val="24"/>
        </w:rPr>
        <w:t>https://vk.com/club236294435</w:t>
      </w:r>
      <w:r w:rsidR="00E55257">
        <w:rPr>
          <w:sz w:val="24"/>
          <w:szCs w:val="24"/>
        </w:rPr>
        <w:t xml:space="preserve">, </w:t>
      </w:r>
      <w:r>
        <w:rPr>
          <w:sz w:val="24"/>
          <w:szCs w:val="24"/>
        </w:rPr>
        <w:t>группа начне</w:t>
      </w:r>
      <w:r w:rsidR="00F209D8">
        <w:rPr>
          <w:sz w:val="24"/>
          <w:szCs w:val="24"/>
        </w:rPr>
        <w:t>т функционировать с 15 июня 202</w:t>
      </w:r>
      <w:r w:rsidR="009C74AC">
        <w:rPr>
          <w:sz w:val="24"/>
          <w:szCs w:val="24"/>
        </w:rPr>
        <w:t>6</w:t>
      </w:r>
      <w:r w:rsidR="00E55257">
        <w:rPr>
          <w:sz w:val="24"/>
          <w:szCs w:val="24"/>
        </w:rPr>
        <w:t xml:space="preserve"> года</w:t>
      </w:r>
      <w:r>
        <w:rPr>
          <w:sz w:val="24"/>
          <w:szCs w:val="24"/>
        </w:rPr>
        <w:t>.</w:t>
      </w:r>
    </w:p>
    <w:bookmarkEnd w:id="1"/>
    <w:p w14:paraId="163C115D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1972D270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64FFC842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43B2874F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32FDBACA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4AF3B019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01B78B53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79689344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3BE686AD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15C965B4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6A4F6F79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047460EF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7FB75A7B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38172096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6A49F6BA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328B2E6A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2080611E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781A6FBF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293DE6E7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46CFF0C7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3254D95C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7C237ACE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782B2F9D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2BCE80C3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2C2E93E1" w14:textId="77777777" w:rsidR="00AB5718" w:rsidRDefault="00AB5718" w:rsidP="00AB5718">
      <w:pPr>
        <w:jc w:val="center"/>
        <w:rPr>
          <w:b/>
          <w:sz w:val="28"/>
          <w:szCs w:val="28"/>
        </w:rPr>
      </w:pPr>
    </w:p>
    <w:p w14:paraId="11EBECD1" w14:textId="3F1FDB66" w:rsidR="00AB5718" w:rsidRDefault="00AB5718" w:rsidP="00AB5718">
      <w:pPr>
        <w:jc w:val="center"/>
        <w:rPr>
          <w:b/>
          <w:sz w:val="28"/>
          <w:szCs w:val="28"/>
        </w:rPr>
      </w:pPr>
    </w:p>
    <w:p w14:paraId="4430AE26" w14:textId="1A95B655" w:rsidR="00DC73EC" w:rsidRDefault="00DC73EC" w:rsidP="00AB5718">
      <w:pPr>
        <w:jc w:val="center"/>
        <w:rPr>
          <w:b/>
          <w:sz w:val="28"/>
          <w:szCs w:val="28"/>
        </w:rPr>
      </w:pPr>
    </w:p>
    <w:sectPr w:rsidR="00DC73EC" w:rsidSect="00496E32">
      <w:footerReference w:type="default" r:id="rId13"/>
      <w:pgSz w:w="11906" w:h="16838"/>
      <w:pgMar w:top="568" w:right="850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CCB191" w14:textId="77777777" w:rsidR="0005074D" w:rsidRDefault="0005074D" w:rsidP="00E46C21">
      <w:r>
        <w:separator/>
      </w:r>
    </w:p>
  </w:endnote>
  <w:endnote w:type="continuationSeparator" w:id="0">
    <w:p w14:paraId="6CD1FFA9" w14:textId="77777777" w:rsidR="0005074D" w:rsidRDefault="0005074D" w:rsidP="00E46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9258908"/>
      <w:docPartObj>
        <w:docPartGallery w:val="Page Numbers (Bottom of Page)"/>
        <w:docPartUnique/>
      </w:docPartObj>
    </w:sdtPr>
    <w:sdtEndPr/>
    <w:sdtContent>
      <w:p w14:paraId="6E64E01F" w14:textId="5A03F5C1" w:rsidR="003F2DA3" w:rsidRDefault="003F2DA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83C">
          <w:rPr>
            <w:noProof/>
          </w:rPr>
          <w:t>9</w:t>
        </w:r>
        <w:r>
          <w:fldChar w:fldCharType="end"/>
        </w:r>
      </w:p>
    </w:sdtContent>
  </w:sdt>
  <w:p w14:paraId="3C98A6E0" w14:textId="77777777" w:rsidR="003F2DA3" w:rsidRDefault="003F2DA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221E39" w14:textId="77777777" w:rsidR="0005074D" w:rsidRDefault="0005074D" w:rsidP="00E46C21">
      <w:r>
        <w:separator/>
      </w:r>
    </w:p>
  </w:footnote>
  <w:footnote w:type="continuationSeparator" w:id="0">
    <w:p w14:paraId="54A3038A" w14:textId="77777777" w:rsidR="0005074D" w:rsidRDefault="0005074D" w:rsidP="00E46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6569"/>
    <w:multiLevelType w:val="hybridMultilevel"/>
    <w:tmpl w:val="4A38B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41422"/>
    <w:multiLevelType w:val="hybridMultilevel"/>
    <w:tmpl w:val="1A64C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07D19"/>
    <w:multiLevelType w:val="multilevel"/>
    <w:tmpl w:val="ECD8B4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ECC6553"/>
    <w:multiLevelType w:val="hybridMultilevel"/>
    <w:tmpl w:val="D4345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87887"/>
    <w:multiLevelType w:val="hybridMultilevel"/>
    <w:tmpl w:val="6DFCC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637979"/>
    <w:multiLevelType w:val="hybridMultilevel"/>
    <w:tmpl w:val="F81040A6"/>
    <w:lvl w:ilvl="0" w:tplc="119AC534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35591"/>
    <w:multiLevelType w:val="hybridMultilevel"/>
    <w:tmpl w:val="A62450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61183"/>
    <w:multiLevelType w:val="hybridMultilevel"/>
    <w:tmpl w:val="CFBE5082"/>
    <w:lvl w:ilvl="0" w:tplc="173A8C68">
      <w:start w:val="1"/>
      <w:numFmt w:val="decimal"/>
      <w:lvlText w:val="%1."/>
      <w:lvlJc w:val="left"/>
      <w:pPr>
        <w:ind w:left="43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21A20609"/>
    <w:multiLevelType w:val="hybridMultilevel"/>
    <w:tmpl w:val="C346E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923E3"/>
    <w:multiLevelType w:val="hybridMultilevel"/>
    <w:tmpl w:val="09F8F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F5C81"/>
    <w:multiLevelType w:val="hybridMultilevel"/>
    <w:tmpl w:val="A2923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4C0236"/>
    <w:multiLevelType w:val="hybridMultilevel"/>
    <w:tmpl w:val="1B8AF4A6"/>
    <w:lvl w:ilvl="0" w:tplc="4D505E40">
      <w:start w:val="1"/>
      <w:numFmt w:val="decimal"/>
      <w:lvlText w:val="%1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2">
    <w:nsid w:val="34281E10"/>
    <w:multiLevelType w:val="hybridMultilevel"/>
    <w:tmpl w:val="6750F49E"/>
    <w:lvl w:ilvl="0" w:tplc="F2A2D1D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3A725953"/>
    <w:multiLevelType w:val="multilevel"/>
    <w:tmpl w:val="3E883A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/>
        <w:i/>
      </w:rPr>
    </w:lvl>
  </w:abstractNum>
  <w:abstractNum w:abstractNumId="14">
    <w:nsid w:val="3C5249FE"/>
    <w:multiLevelType w:val="multilevel"/>
    <w:tmpl w:val="9A86A1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15">
    <w:nsid w:val="3F065872"/>
    <w:multiLevelType w:val="singleLevel"/>
    <w:tmpl w:val="3F06587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6">
    <w:nsid w:val="3F0B3C98"/>
    <w:multiLevelType w:val="hybridMultilevel"/>
    <w:tmpl w:val="CCA0B2B8"/>
    <w:lvl w:ilvl="0" w:tplc="20D04E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3F3C2EDA"/>
    <w:multiLevelType w:val="hybridMultilevel"/>
    <w:tmpl w:val="17742A3C"/>
    <w:lvl w:ilvl="0" w:tplc="3BE41C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3F4040B4"/>
    <w:multiLevelType w:val="multilevel"/>
    <w:tmpl w:val="93B2974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94" w:hanging="1800"/>
      </w:pPr>
      <w:rPr>
        <w:rFonts w:hint="default"/>
        <w:b/>
      </w:rPr>
    </w:lvl>
  </w:abstractNum>
  <w:abstractNum w:abstractNumId="19">
    <w:nsid w:val="422B2FF4"/>
    <w:multiLevelType w:val="hybridMultilevel"/>
    <w:tmpl w:val="0E7C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9506D"/>
    <w:multiLevelType w:val="multilevel"/>
    <w:tmpl w:val="51489E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98BCEBE"/>
    <w:multiLevelType w:val="singleLevel"/>
    <w:tmpl w:val="498BCEBE"/>
    <w:lvl w:ilvl="0">
      <w:start w:val="1"/>
      <w:numFmt w:val="decimal"/>
      <w:suff w:val="space"/>
      <w:lvlText w:val="%1."/>
      <w:lvlJc w:val="left"/>
    </w:lvl>
  </w:abstractNum>
  <w:abstractNum w:abstractNumId="22">
    <w:nsid w:val="4C74437F"/>
    <w:multiLevelType w:val="hybridMultilevel"/>
    <w:tmpl w:val="CA001356"/>
    <w:lvl w:ilvl="0" w:tplc="041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3">
    <w:nsid w:val="4D5E443F"/>
    <w:multiLevelType w:val="hybridMultilevel"/>
    <w:tmpl w:val="9DD21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70D6C"/>
    <w:multiLevelType w:val="multilevel"/>
    <w:tmpl w:val="54870D6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8824935"/>
    <w:multiLevelType w:val="hybridMultilevel"/>
    <w:tmpl w:val="4E00E77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>
    <w:nsid w:val="592B0999"/>
    <w:multiLevelType w:val="hybridMultilevel"/>
    <w:tmpl w:val="9A507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5313D"/>
    <w:multiLevelType w:val="hybridMultilevel"/>
    <w:tmpl w:val="EA4294B8"/>
    <w:lvl w:ilvl="0" w:tplc="49D019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>
    <w:nsid w:val="5D0856D0"/>
    <w:multiLevelType w:val="hybridMultilevel"/>
    <w:tmpl w:val="255481CC"/>
    <w:lvl w:ilvl="0" w:tplc="0EA677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B4188"/>
    <w:multiLevelType w:val="hybridMultilevel"/>
    <w:tmpl w:val="E27E815E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474AD5"/>
    <w:multiLevelType w:val="multilevel"/>
    <w:tmpl w:val="17BE1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>
    <w:nsid w:val="705415B5"/>
    <w:multiLevelType w:val="hybridMultilevel"/>
    <w:tmpl w:val="B7B08E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545307C"/>
    <w:multiLevelType w:val="hybridMultilevel"/>
    <w:tmpl w:val="05D86DE4"/>
    <w:lvl w:ilvl="0" w:tplc="9AA063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CE0E2F"/>
    <w:multiLevelType w:val="hybridMultilevel"/>
    <w:tmpl w:val="69EAB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A374B"/>
    <w:multiLevelType w:val="hybridMultilevel"/>
    <w:tmpl w:val="E6420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E82199"/>
    <w:multiLevelType w:val="hybridMultilevel"/>
    <w:tmpl w:val="2C0C0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9"/>
  </w:num>
  <w:num w:numId="4">
    <w:abstractNumId w:val="26"/>
  </w:num>
  <w:num w:numId="5">
    <w:abstractNumId w:val="22"/>
  </w:num>
  <w:num w:numId="6">
    <w:abstractNumId w:val="4"/>
  </w:num>
  <w:num w:numId="7">
    <w:abstractNumId w:val="35"/>
  </w:num>
  <w:num w:numId="8">
    <w:abstractNumId w:val="34"/>
  </w:num>
  <w:num w:numId="9">
    <w:abstractNumId w:val="8"/>
  </w:num>
  <w:num w:numId="10">
    <w:abstractNumId w:val="32"/>
  </w:num>
  <w:num w:numId="11">
    <w:abstractNumId w:val="3"/>
  </w:num>
  <w:num w:numId="12">
    <w:abstractNumId w:val="1"/>
  </w:num>
  <w:num w:numId="13">
    <w:abstractNumId w:val="18"/>
  </w:num>
  <w:num w:numId="14">
    <w:abstractNumId w:val="31"/>
  </w:num>
  <w:num w:numId="15">
    <w:abstractNumId w:val="19"/>
  </w:num>
  <w:num w:numId="16">
    <w:abstractNumId w:val="10"/>
  </w:num>
  <w:num w:numId="17">
    <w:abstractNumId w:val="12"/>
  </w:num>
  <w:num w:numId="18">
    <w:abstractNumId w:val="17"/>
  </w:num>
  <w:num w:numId="19">
    <w:abstractNumId w:val="7"/>
  </w:num>
  <w:num w:numId="20">
    <w:abstractNumId w:val="25"/>
  </w:num>
  <w:num w:numId="21">
    <w:abstractNumId w:val="27"/>
  </w:num>
  <w:num w:numId="22">
    <w:abstractNumId w:val="23"/>
  </w:num>
  <w:num w:numId="23">
    <w:abstractNumId w:val="14"/>
  </w:num>
  <w:num w:numId="24">
    <w:abstractNumId w:val="13"/>
  </w:num>
  <w:num w:numId="25">
    <w:abstractNumId w:val="20"/>
  </w:num>
  <w:num w:numId="26">
    <w:abstractNumId w:val="30"/>
  </w:num>
  <w:num w:numId="27">
    <w:abstractNumId w:val="2"/>
  </w:num>
  <w:num w:numId="28">
    <w:abstractNumId w:val="21"/>
  </w:num>
  <w:num w:numId="29">
    <w:abstractNumId w:val="15"/>
  </w:num>
  <w:num w:numId="30">
    <w:abstractNumId w:val="24"/>
  </w:num>
  <w:num w:numId="31">
    <w:abstractNumId w:val="33"/>
  </w:num>
  <w:num w:numId="32">
    <w:abstractNumId w:val="9"/>
  </w:num>
  <w:num w:numId="33">
    <w:abstractNumId w:val="11"/>
  </w:num>
  <w:num w:numId="34">
    <w:abstractNumId w:val="5"/>
  </w:num>
  <w:num w:numId="35">
    <w:abstractNumId w:val="6"/>
  </w:num>
  <w:num w:numId="36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D50"/>
    <w:rsid w:val="000152CD"/>
    <w:rsid w:val="000162BD"/>
    <w:rsid w:val="00027258"/>
    <w:rsid w:val="00027937"/>
    <w:rsid w:val="0003307F"/>
    <w:rsid w:val="0003650F"/>
    <w:rsid w:val="000375D8"/>
    <w:rsid w:val="00044D15"/>
    <w:rsid w:val="00044D4C"/>
    <w:rsid w:val="00045228"/>
    <w:rsid w:val="000506BB"/>
    <w:rsid w:val="0005074D"/>
    <w:rsid w:val="00051FEB"/>
    <w:rsid w:val="00053C83"/>
    <w:rsid w:val="000563C6"/>
    <w:rsid w:val="00062648"/>
    <w:rsid w:val="00073288"/>
    <w:rsid w:val="0007624A"/>
    <w:rsid w:val="000860D7"/>
    <w:rsid w:val="00094F17"/>
    <w:rsid w:val="0009713B"/>
    <w:rsid w:val="00097398"/>
    <w:rsid w:val="000B25EC"/>
    <w:rsid w:val="000C0EF3"/>
    <w:rsid w:val="000C3037"/>
    <w:rsid w:val="000E1F11"/>
    <w:rsid w:val="000E3A2F"/>
    <w:rsid w:val="000F3A52"/>
    <w:rsid w:val="000F5823"/>
    <w:rsid w:val="001033B2"/>
    <w:rsid w:val="001114CA"/>
    <w:rsid w:val="001123B5"/>
    <w:rsid w:val="0011404E"/>
    <w:rsid w:val="00115A02"/>
    <w:rsid w:val="00116274"/>
    <w:rsid w:val="00117A0F"/>
    <w:rsid w:val="00120334"/>
    <w:rsid w:val="00130D50"/>
    <w:rsid w:val="001316CC"/>
    <w:rsid w:val="00133CF0"/>
    <w:rsid w:val="00136C4D"/>
    <w:rsid w:val="00141C8A"/>
    <w:rsid w:val="00147F62"/>
    <w:rsid w:val="00165030"/>
    <w:rsid w:val="001659FF"/>
    <w:rsid w:val="001742E4"/>
    <w:rsid w:val="00180813"/>
    <w:rsid w:val="001A5410"/>
    <w:rsid w:val="001A704E"/>
    <w:rsid w:val="001B064F"/>
    <w:rsid w:val="001B2375"/>
    <w:rsid w:val="001B2386"/>
    <w:rsid w:val="001B4A53"/>
    <w:rsid w:val="001B4C0A"/>
    <w:rsid w:val="001B71D5"/>
    <w:rsid w:val="001C3559"/>
    <w:rsid w:val="001C5CC6"/>
    <w:rsid w:val="001D06FD"/>
    <w:rsid w:val="001D7F2C"/>
    <w:rsid w:val="001E0661"/>
    <w:rsid w:val="001E2F05"/>
    <w:rsid w:val="001E625C"/>
    <w:rsid w:val="001E7D8C"/>
    <w:rsid w:val="00217C16"/>
    <w:rsid w:val="002232FB"/>
    <w:rsid w:val="00224109"/>
    <w:rsid w:val="00225636"/>
    <w:rsid w:val="002264CE"/>
    <w:rsid w:val="00231488"/>
    <w:rsid w:val="00234D61"/>
    <w:rsid w:val="0024033A"/>
    <w:rsid w:val="002521CA"/>
    <w:rsid w:val="00262F83"/>
    <w:rsid w:val="00267FA9"/>
    <w:rsid w:val="00276E00"/>
    <w:rsid w:val="00277C33"/>
    <w:rsid w:val="00280358"/>
    <w:rsid w:val="00284B8A"/>
    <w:rsid w:val="002929C8"/>
    <w:rsid w:val="00292B4C"/>
    <w:rsid w:val="002937EE"/>
    <w:rsid w:val="002B3C80"/>
    <w:rsid w:val="002C2362"/>
    <w:rsid w:val="002C3E2D"/>
    <w:rsid w:val="002C6494"/>
    <w:rsid w:val="002D1F6C"/>
    <w:rsid w:val="002F5289"/>
    <w:rsid w:val="00321616"/>
    <w:rsid w:val="003237B2"/>
    <w:rsid w:val="003265F7"/>
    <w:rsid w:val="00332E9C"/>
    <w:rsid w:val="00333AE4"/>
    <w:rsid w:val="00353B50"/>
    <w:rsid w:val="0036085B"/>
    <w:rsid w:val="00364C9F"/>
    <w:rsid w:val="003745AE"/>
    <w:rsid w:val="00376505"/>
    <w:rsid w:val="00382507"/>
    <w:rsid w:val="0038301B"/>
    <w:rsid w:val="003837D8"/>
    <w:rsid w:val="00393531"/>
    <w:rsid w:val="003A701B"/>
    <w:rsid w:val="003B0DEB"/>
    <w:rsid w:val="003C3E74"/>
    <w:rsid w:val="003D5D2C"/>
    <w:rsid w:val="003E0B14"/>
    <w:rsid w:val="003E71A0"/>
    <w:rsid w:val="003F2DA3"/>
    <w:rsid w:val="003F73B4"/>
    <w:rsid w:val="004138E6"/>
    <w:rsid w:val="004146B0"/>
    <w:rsid w:val="0042357D"/>
    <w:rsid w:val="00424209"/>
    <w:rsid w:val="00425C1A"/>
    <w:rsid w:val="004307F8"/>
    <w:rsid w:val="00433659"/>
    <w:rsid w:val="004425A0"/>
    <w:rsid w:val="004463F7"/>
    <w:rsid w:val="00447750"/>
    <w:rsid w:val="0045454D"/>
    <w:rsid w:val="00457A5D"/>
    <w:rsid w:val="00464829"/>
    <w:rsid w:val="004829B5"/>
    <w:rsid w:val="00496E32"/>
    <w:rsid w:val="00496E65"/>
    <w:rsid w:val="004B15BB"/>
    <w:rsid w:val="004B2585"/>
    <w:rsid w:val="004B57F8"/>
    <w:rsid w:val="004C4480"/>
    <w:rsid w:val="004D41E6"/>
    <w:rsid w:val="00513444"/>
    <w:rsid w:val="0051467E"/>
    <w:rsid w:val="005165BD"/>
    <w:rsid w:val="00531D7C"/>
    <w:rsid w:val="0053406E"/>
    <w:rsid w:val="0057281B"/>
    <w:rsid w:val="00576A86"/>
    <w:rsid w:val="005777BA"/>
    <w:rsid w:val="00585D89"/>
    <w:rsid w:val="005A16A5"/>
    <w:rsid w:val="005A183E"/>
    <w:rsid w:val="005A49A9"/>
    <w:rsid w:val="005A51F5"/>
    <w:rsid w:val="005B3701"/>
    <w:rsid w:val="005B3B8A"/>
    <w:rsid w:val="005B78D2"/>
    <w:rsid w:val="005C33E3"/>
    <w:rsid w:val="005C4C66"/>
    <w:rsid w:val="005D0BA6"/>
    <w:rsid w:val="005D3DBE"/>
    <w:rsid w:val="005E024E"/>
    <w:rsid w:val="005E1C6D"/>
    <w:rsid w:val="005E243E"/>
    <w:rsid w:val="005F165A"/>
    <w:rsid w:val="005F2AAD"/>
    <w:rsid w:val="005F337B"/>
    <w:rsid w:val="0061060A"/>
    <w:rsid w:val="00611A0F"/>
    <w:rsid w:val="00614CD0"/>
    <w:rsid w:val="00615D44"/>
    <w:rsid w:val="00623D67"/>
    <w:rsid w:val="00625109"/>
    <w:rsid w:val="00625223"/>
    <w:rsid w:val="00631D4A"/>
    <w:rsid w:val="00644738"/>
    <w:rsid w:val="00645879"/>
    <w:rsid w:val="0064665F"/>
    <w:rsid w:val="006646EF"/>
    <w:rsid w:val="00664BF9"/>
    <w:rsid w:val="006810AD"/>
    <w:rsid w:val="006A11E9"/>
    <w:rsid w:val="006B3899"/>
    <w:rsid w:val="006B4A05"/>
    <w:rsid w:val="006C7145"/>
    <w:rsid w:val="006E1362"/>
    <w:rsid w:val="006F6549"/>
    <w:rsid w:val="00713B1D"/>
    <w:rsid w:val="0071435E"/>
    <w:rsid w:val="00717822"/>
    <w:rsid w:val="007211D5"/>
    <w:rsid w:val="00752171"/>
    <w:rsid w:val="00755E1D"/>
    <w:rsid w:val="007600AF"/>
    <w:rsid w:val="007819A0"/>
    <w:rsid w:val="00787A00"/>
    <w:rsid w:val="007A6ACD"/>
    <w:rsid w:val="007A75B6"/>
    <w:rsid w:val="007B19F5"/>
    <w:rsid w:val="007B40CC"/>
    <w:rsid w:val="007B50A1"/>
    <w:rsid w:val="007B623F"/>
    <w:rsid w:val="007C3EED"/>
    <w:rsid w:val="007C4DCD"/>
    <w:rsid w:val="007D0372"/>
    <w:rsid w:val="007E5043"/>
    <w:rsid w:val="007E6D57"/>
    <w:rsid w:val="007F0990"/>
    <w:rsid w:val="0080231C"/>
    <w:rsid w:val="008066E2"/>
    <w:rsid w:val="00806F41"/>
    <w:rsid w:val="00807B74"/>
    <w:rsid w:val="00812200"/>
    <w:rsid w:val="008143A1"/>
    <w:rsid w:val="00821617"/>
    <w:rsid w:val="00824E60"/>
    <w:rsid w:val="008402B0"/>
    <w:rsid w:val="00847C2F"/>
    <w:rsid w:val="00847E06"/>
    <w:rsid w:val="0087496A"/>
    <w:rsid w:val="008847A0"/>
    <w:rsid w:val="00885356"/>
    <w:rsid w:val="008979B0"/>
    <w:rsid w:val="008B0AD8"/>
    <w:rsid w:val="008C7B7D"/>
    <w:rsid w:val="008D2C3A"/>
    <w:rsid w:val="008D33D3"/>
    <w:rsid w:val="008D4BD8"/>
    <w:rsid w:val="008D5D6F"/>
    <w:rsid w:val="008F16EE"/>
    <w:rsid w:val="008F3AB0"/>
    <w:rsid w:val="009109BB"/>
    <w:rsid w:val="00914439"/>
    <w:rsid w:val="00920876"/>
    <w:rsid w:val="0092226A"/>
    <w:rsid w:val="009474DB"/>
    <w:rsid w:val="009566EB"/>
    <w:rsid w:val="00964515"/>
    <w:rsid w:val="00971457"/>
    <w:rsid w:val="009724FF"/>
    <w:rsid w:val="00981560"/>
    <w:rsid w:val="00984F13"/>
    <w:rsid w:val="009960B8"/>
    <w:rsid w:val="009A52C3"/>
    <w:rsid w:val="009A7372"/>
    <w:rsid w:val="009B776D"/>
    <w:rsid w:val="009C350F"/>
    <w:rsid w:val="009C6D62"/>
    <w:rsid w:val="009C74AC"/>
    <w:rsid w:val="009E5101"/>
    <w:rsid w:val="009F1A61"/>
    <w:rsid w:val="009F1DA3"/>
    <w:rsid w:val="009F3106"/>
    <w:rsid w:val="009F47F0"/>
    <w:rsid w:val="00A0482B"/>
    <w:rsid w:val="00A10B0D"/>
    <w:rsid w:val="00A25751"/>
    <w:rsid w:val="00A25CCD"/>
    <w:rsid w:val="00A36F3B"/>
    <w:rsid w:val="00A42F5F"/>
    <w:rsid w:val="00A44F76"/>
    <w:rsid w:val="00A45CF7"/>
    <w:rsid w:val="00A53726"/>
    <w:rsid w:val="00A65469"/>
    <w:rsid w:val="00A67380"/>
    <w:rsid w:val="00A67863"/>
    <w:rsid w:val="00AA0605"/>
    <w:rsid w:val="00AA30EB"/>
    <w:rsid w:val="00AA355D"/>
    <w:rsid w:val="00AA4CFE"/>
    <w:rsid w:val="00AB5718"/>
    <w:rsid w:val="00AC0C78"/>
    <w:rsid w:val="00AC6614"/>
    <w:rsid w:val="00AC7A94"/>
    <w:rsid w:val="00AC7AEF"/>
    <w:rsid w:val="00AD2194"/>
    <w:rsid w:val="00AF7AC9"/>
    <w:rsid w:val="00B00BFC"/>
    <w:rsid w:val="00B06477"/>
    <w:rsid w:val="00B21799"/>
    <w:rsid w:val="00B23DB5"/>
    <w:rsid w:val="00B2483C"/>
    <w:rsid w:val="00B374FD"/>
    <w:rsid w:val="00B61218"/>
    <w:rsid w:val="00B64327"/>
    <w:rsid w:val="00B65379"/>
    <w:rsid w:val="00B6580C"/>
    <w:rsid w:val="00B72EE2"/>
    <w:rsid w:val="00B827EE"/>
    <w:rsid w:val="00B905F4"/>
    <w:rsid w:val="00B90ADB"/>
    <w:rsid w:val="00B97D3F"/>
    <w:rsid w:val="00BB13CD"/>
    <w:rsid w:val="00BB1900"/>
    <w:rsid w:val="00BD16FD"/>
    <w:rsid w:val="00BD2802"/>
    <w:rsid w:val="00BD6A01"/>
    <w:rsid w:val="00BE35EE"/>
    <w:rsid w:val="00BF139C"/>
    <w:rsid w:val="00C039EB"/>
    <w:rsid w:val="00C07309"/>
    <w:rsid w:val="00C15596"/>
    <w:rsid w:val="00C202E1"/>
    <w:rsid w:val="00C21098"/>
    <w:rsid w:val="00C2338B"/>
    <w:rsid w:val="00C34B54"/>
    <w:rsid w:val="00C37E78"/>
    <w:rsid w:val="00C4429B"/>
    <w:rsid w:val="00C516F8"/>
    <w:rsid w:val="00C544FD"/>
    <w:rsid w:val="00C64524"/>
    <w:rsid w:val="00C740BF"/>
    <w:rsid w:val="00C83BBB"/>
    <w:rsid w:val="00C979DA"/>
    <w:rsid w:val="00CA0929"/>
    <w:rsid w:val="00CA2C2E"/>
    <w:rsid w:val="00CA7A4C"/>
    <w:rsid w:val="00CC3675"/>
    <w:rsid w:val="00CC40CF"/>
    <w:rsid w:val="00CC6FCE"/>
    <w:rsid w:val="00CD0E8B"/>
    <w:rsid w:val="00CD6DC2"/>
    <w:rsid w:val="00CE6227"/>
    <w:rsid w:val="00CE76B4"/>
    <w:rsid w:val="00CF42EB"/>
    <w:rsid w:val="00CF6BD4"/>
    <w:rsid w:val="00D023D2"/>
    <w:rsid w:val="00D07615"/>
    <w:rsid w:val="00D107F8"/>
    <w:rsid w:val="00D200A9"/>
    <w:rsid w:val="00D255B7"/>
    <w:rsid w:val="00D27075"/>
    <w:rsid w:val="00D2795B"/>
    <w:rsid w:val="00D35C0A"/>
    <w:rsid w:val="00D35CBB"/>
    <w:rsid w:val="00D35E4A"/>
    <w:rsid w:val="00D66411"/>
    <w:rsid w:val="00D70868"/>
    <w:rsid w:val="00D732C8"/>
    <w:rsid w:val="00D83F7D"/>
    <w:rsid w:val="00D84E40"/>
    <w:rsid w:val="00D863B8"/>
    <w:rsid w:val="00D922AB"/>
    <w:rsid w:val="00DC15A3"/>
    <w:rsid w:val="00DC295D"/>
    <w:rsid w:val="00DC3424"/>
    <w:rsid w:val="00DC73EC"/>
    <w:rsid w:val="00DE17DE"/>
    <w:rsid w:val="00DE67C7"/>
    <w:rsid w:val="00DE6ECF"/>
    <w:rsid w:val="00DF5340"/>
    <w:rsid w:val="00DF758D"/>
    <w:rsid w:val="00E07BEF"/>
    <w:rsid w:val="00E1463A"/>
    <w:rsid w:val="00E25401"/>
    <w:rsid w:val="00E302C3"/>
    <w:rsid w:val="00E46885"/>
    <w:rsid w:val="00E46C21"/>
    <w:rsid w:val="00E50BE4"/>
    <w:rsid w:val="00E55257"/>
    <w:rsid w:val="00E67B3B"/>
    <w:rsid w:val="00E74CB0"/>
    <w:rsid w:val="00E829E6"/>
    <w:rsid w:val="00E83277"/>
    <w:rsid w:val="00E851B1"/>
    <w:rsid w:val="00E87561"/>
    <w:rsid w:val="00E948AD"/>
    <w:rsid w:val="00EA01D2"/>
    <w:rsid w:val="00EA601F"/>
    <w:rsid w:val="00ED1DEF"/>
    <w:rsid w:val="00EE283F"/>
    <w:rsid w:val="00EF6760"/>
    <w:rsid w:val="00F04606"/>
    <w:rsid w:val="00F0583D"/>
    <w:rsid w:val="00F05936"/>
    <w:rsid w:val="00F07C66"/>
    <w:rsid w:val="00F1523E"/>
    <w:rsid w:val="00F1657D"/>
    <w:rsid w:val="00F16A73"/>
    <w:rsid w:val="00F209D8"/>
    <w:rsid w:val="00F25F75"/>
    <w:rsid w:val="00F3526E"/>
    <w:rsid w:val="00F408C5"/>
    <w:rsid w:val="00F41801"/>
    <w:rsid w:val="00F54F38"/>
    <w:rsid w:val="00F61BC6"/>
    <w:rsid w:val="00F632BA"/>
    <w:rsid w:val="00F703CC"/>
    <w:rsid w:val="00F739C4"/>
    <w:rsid w:val="00F80DBC"/>
    <w:rsid w:val="00F94E7F"/>
    <w:rsid w:val="00FB102B"/>
    <w:rsid w:val="00FB332F"/>
    <w:rsid w:val="00FB443F"/>
    <w:rsid w:val="00FB4556"/>
    <w:rsid w:val="00FB47C3"/>
    <w:rsid w:val="00FB60BB"/>
    <w:rsid w:val="00FC2A78"/>
    <w:rsid w:val="00FC407F"/>
    <w:rsid w:val="00FD1266"/>
    <w:rsid w:val="00FD3D84"/>
    <w:rsid w:val="00FE0D8C"/>
    <w:rsid w:val="00FE412E"/>
    <w:rsid w:val="00FE7033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D4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2C"/>
  </w:style>
  <w:style w:type="paragraph" w:styleId="2">
    <w:name w:val="heading 2"/>
    <w:basedOn w:val="a"/>
    <w:next w:val="a"/>
    <w:link w:val="20"/>
    <w:qFormat/>
    <w:rsid w:val="001659FF"/>
    <w:pPr>
      <w:keepNext/>
      <w:outlineLvl w:val="1"/>
    </w:pPr>
    <w:rPr>
      <w:b/>
      <w:sz w:val="28"/>
    </w:rPr>
  </w:style>
  <w:style w:type="paragraph" w:styleId="7">
    <w:name w:val="heading 7"/>
    <w:basedOn w:val="a"/>
    <w:next w:val="a"/>
    <w:qFormat/>
    <w:rsid w:val="001659FF"/>
    <w:pPr>
      <w:keepNext/>
      <w:ind w:left="360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59FF"/>
    <w:rPr>
      <w:sz w:val="28"/>
    </w:rPr>
  </w:style>
  <w:style w:type="paragraph" w:styleId="a4">
    <w:name w:val="Body Text Indent"/>
    <w:basedOn w:val="a"/>
    <w:rsid w:val="001659FF"/>
    <w:rPr>
      <w:b/>
      <w:sz w:val="28"/>
    </w:rPr>
  </w:style>
  <w:style w:type="character" w:customStyle="1" w:styleId="20">
    <w:name w:val="Заголовок 2 Знак"/>
    <w:basedOn w:val="a0"/>
    <w:link w:val="2"/>
    <w:rsid w:val="00130D50"/>
    <w:rPr>
      <w:b/>
      <w:sz w:val="28"/>
    </w:rPr>
  </w:style>
  <w:style w:type="paragraph" w:styleId="a5">
    <w:name w:val="List Paragraph"/>
    <w:basedOn w:val="a"/>
    <w:uiPriority w:val="34"/>
    <w:qFormat/>
    <w:rsid w:val="00130D50"/>
    <w:pPr>
      <w:ind w:left="720"/>
      <w:contextualSpacing/>
    </w:pPr>
  </w:style>
  <w:style w:type="paragraph" w:styleId="a6">
    <w:name w:val="No Spacing"/>
    <w:uiPriority w:val="1"/>
    <w:qFormat/>
    <w:rsid w:val="005A16A5"/>
    <w:rPr>
      <w:rFonts w:ascii="Calibri" w:hAnsi="Calibri"/>
      <w:sz w:val="22"/>
      <w:szCs w:val="22"/>
    </w:rPr>
  </w:style>
  <w:style w:type="table" w:styleId="a7">
    <w:name w:val="Table Grid"/>
    <w:basedOn w:val="a1"/>
    <w:rsid w:val="007D03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0C303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0C303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36085B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36085B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DF758D"/>
    <w:rPr>
      <w:rFonts w:ascii="Arial" w:eastAsia="Arial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4648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7"/>
    <w:uiPriority w:val="39"/>
    <w:rsid w:val="00D200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qFormat/>
    <w:rsid w:val="0057281B"/>
    <w:rPr>
      <w:i/>
      <w:iCs/>
    </w:rPr>
  </w:style>
  <w:style w:type="table" w:customStyle="1" w:styleId="4">
    <w:name w:val="Сетка таблицы4"/>
    <w:basedOn w:val="a1"/>
    <w:next w:val="a7"/>
    <w:rsid w:val="00AC0C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39"/>
    <w:rsid w:val="00AC0C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qFormat/>
    <w:rsid w:val="00F54F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F54F3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F54F3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225636"/>
    <w:rPr>
      <w:color w:val="605E5C"/>
      <w:shd w:val="clear" w:color="auto" w:fill="E1DFDD"/>
    </w:rPr>
  </w:style>
  <w:style w:type="paragraph" w:styleId="ad">
    <w:name w:val="header"/>
    <w:basedOn w:val="a"/>
    <w:link w:val="ae"/>
    <w:unhideWhenUsed/>
    <w:rsid w:val="00E46C2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E46C21"/>
  </w:style>
  <w:style w:type="paragraph" w:styleId="af">
    <w:name w:val="footer"/>
    <w:basedOn w:val="a"/>
    <w:link w:val="af0"/>
    <w:uiPriority w:val="99"/>
    <w:unhideWhenUsed/>
    <w:rsid w:val="00E46C2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46C21"/>
  </w:style>
  <w:style w:type="paragraph" w:customStyle="1" w:styleId="ConsPlusNormal">
    <w:name w:val="ConsPlusNormal"/>
    <w:rsid w:val="00AF7AC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9A52C3"/>
    <w:rPr>
      <w:color w:val="605E5C"/>
      <w:shd w:val="clear" w:color="auto" w:fill="E1DFDD"/>
    </w:rPr>
  </w:style>
  <w:style w:type="table" w:customStyle="1" w:styleId="TableGrid">
    <w:name w:val="TableGrid"/>
    <w:rsid w:val="001B23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ypks7kbdpwfgdykd3qb9">
    <w:name w:val="ypks7kbdpwfgdykd3qb9"/>
    <w:basedOn w:val="a0"/>
    <w:rsid w:val="007E5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2C"/>
  </w:style>
  <w:style w:type="paragraph" w:styleId="2">
    <w:name w:val="heading 2"/>
    <w:basedOn w:val="a"/>
    <w:next w:val="a"/>
    <w:link w:val="20"/>
    <w:qFormat/>
    <w:rsid w:val="001659FF"/>
    <w:pPr>
      <w:keepNext/>
      <w:outlineLvl w:val="1"/>
    </w:pPr>
    <w:rPr>
      <w:b/>
      <w:sz w:val="28"/>
    </w:rPr>
  </w:style>
  <w:style w:type="paragraph" w:styleId="7">
    <w:name w:val="heading 7"/>
    <w:basedOn w:val="a"/>
    <w:next w:val="a"/>
    <w:qFormat/>
    <w:rsid w:val="001659FF"/>
    <w:pPr>
      <w:keepNext/>
      <w:ind w:left="360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59FF"/>
    <w:rPr>
      <w:sz w:val="28"/>
    </w:rPr>
  </w:style>
  <w:style w:type="paragraph" w:styleId="a4">
    <w:name w:val="Body Text Indent"/>
    <w:basedOn w:val="a"/>
    <w:rsid w:val="001659FF"/>
    <w:rPr>
      <w:b/>
      <w:sz w:val="28"/>
    </w:rPr>
  </w:style>
  <w:style w:type="character" w:customStyle="1" w:styleId="20">
    <w:name w:val="Заголовок 2 Знак"/>
    <w:basedOn w:val="a0"/>
    <w:link w:val="2"/>
    <w:rsid w:val="00130D50"/>
    <w:rPr>
      <w:b/>
      <w:sz w:val="28"/>
    </w:rPr>
  </w:style>
  <w:style w:type="paragraph" w:styleId="a5">
    <w:name w:val="List Paragraph"/>
    <w:basedOn w:val="a"/>
    <w:uiPriority w:val="34"/>
    <w:qFormat/>
    <w:rsid w:val="00130D50"/>
    <w:pPr>
      <w:ind w:left="720"/>
      <w:contextualSpacing/>
    </w:pPr>
  </w:style>
  <w:style w:type="paragraph" w:styleId="a6">
    <w:name w:val="No Spacing"/>
    <w:uiPriority w:val="1"/>
    <w:qFormat/>
    <w:rsid w:val="005A16A5"/>
    <w:rPr>
      <w:rFonts w:ascii="Calibri" w:hAnsi="Calibri"/>
      <w:sz w:val="22"/>
      <w:szCs w:val="22"/>
    </w:rPr>
  </w:style>
  <w:style w:type="table" w:styleId="a7">
    <w:name w:val="Table Grid"/>
    <w:basedOn w:val="a1"/>
    <w:rsid w:val="007D03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0C303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0C303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36085B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36085B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DF758D"/>
    <w:rPr>
      <w:rFonts w:ascii="Arial" w:eastAsia="Arial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rsid w:val="0046482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7"/>
    <w:uiPriority w:val="39"/>
    <w:rsid w:val="00D200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qFormat/>
    <w:rsid w:val="0057281B"/>
    <w:rPr>
      <w:i/>
      <w:iCs/>
    </w:rPr>
  </w:style>
  <w:style w:type="table" w:customStyle="1" w:styleId="4">
    <w:name w:val="Сетка таблицы4"/>
    <w:basedOn w:val="a1"/>
    <w:next w:val="a7"/>
    <w:rsid w:val="00AC0C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39"/>
    <w:rsid w:val="00AC0C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qFormat/>
    <w:rsid w:val="00F54F3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F54F3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F54F3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225636"/>
    <w:rPr>
      <w:color w:val="605E5C"/>
      <w:shd w:val="clear" w:color="auto" w:fill="E1DFDD"/>
    </w:rPr>
  </w:style>
  <w:style w:type="paragraph" w:styleId="ad">
    <w:name w:val="header"/>
    <w:basedOn w:val="a"/>
    <w:link w:val="ae"/>
    <w:unhideWhenUsed/>
    <w:rsid w:val="00E46C2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E46C21"/>
  </w:style>
  <w:style w:type="paragraph" w:styleId="af">
    <w:name w:val="footer"/>
    <w:basedOn w:val="a"/>
    <w:link w:val="af0"/>
    <w:uiPriority w:val="99"/>
    <w:unhideWhenUsed/>
    <w:rsid w:val="00E46C2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46C21"/>
  </w:style>
  <w:style w:type="paragraph" w:customStyle="1" w:styleId="ConsPlusNormal">
    <w:name w:val="ConsPlusNormal"/>
    <w:rsid w:val="00AF7AC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9A52C3"/>
    <w:rPr>
      <w:color w:val="605E5C"/>
      <w:shd w:val="clear" w:color="auto" w:fill="E1DFDD"/>
    </w:rPr>
  </w:style>
  <w:style w:type="table" w:customStyle="1" w:styleId="TableGrid">
    <w:name w:val="TableGrid"/>
    <w:rsid w:val="001B23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ypks7kbdpwfgdykd3qb9">
    <w:name w:val="ypks7kbdpwfgdykd3qb9"/>
    <w:basedOn w:val="a0"/>
    <w:rsid w:val="007E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zm-zv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zm-zv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zm-zv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zm-zv@yandex.ru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1055;&#1088;&#1080;&#1082;&#1072;&#1079;&#1099;\&#1055;&#1088;&#1080;&#1082;&#1072;&#1079;&#1099;%202017\&#1064;&#1072;&#1073;&#1083;&#1086;&#1085;%20&#1055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CE12A-5928-4EAB-BB54-76B26BAA5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33</TotalTime>
  <Pages>9</Pages>
  <Words>3449</Words>
  <Characters>19664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23067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Бодрова Алена</cp:lastModifiedBy>
  <cp:revision>9</cp:revision>
  <cp:lastPrinted>2024-02-28T15:56:00Z</cp:lastPrinted>
  <dcterms:created xsi:type="dcterms:W3CDTF">2026-02-27T03:54:00Z</dcterms:created>
  <dcterms:modified xsi:type="dcterms:W3CDTF">2026-02-27T11:36:00Z</dcterms:modified>
</cp:coreProperties>
</file>